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6347"/>
        <w:gridCol w:w="814"/>
        <w:gridCol w:w="814"/>
        <w:gridCol w:w="6137"/>
      </w:tblGrid>
      <w:tr w:rsidR="008B1607" w14:paraId="03F2D890" w14:textId="77777777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ck cover layout"/>
            </w:tblPr>
            <w:tblGrid>
              <w:gridCol w:w="6347"/>
            </w:tblGrid>
            <w:tr w:rsidR="009D2335" w14:paraId="4C98D2E8" w14:textId="77777777">
              <w:trPr>
                <w:trHeight w:val="7920"/>
              </w:trPr>
              <w:tc>
                <w:tcPr>
                  <w:tcW w:w="5000" w:type="pct"/>
                </w:tcPr>
                <w:p w14:paraId="3DB96242" w14:textId="3A42E74A" w:rsidR="009D2335" w:rsidRPr="008B1607" w:rsidRDefault="0098240D" w:rsidP="00C91A9A">
                  <w:pPr>
                    <w:pStyle w:val="Heading2"/>
                    <w:spacing w:before="0" w:after="0"/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 xml:space="preserve">Current </w:t>
                  </w:r>
                  <w:r w:rsidR="008B1607" w:rsidRPr="008B1607">
                    <w:rPr>
                      <w:color w:val="7030A0"/>
                    </w:rPr>
                    <w:t>Volunteers</w:t>
                  </w:r>
                </w:p>
                <w:p w14:paraId="160E9B1E" w14:textId="4D994B1C" w:rsidR="008B1607" w:rsidRDefault="00C91A9A" w:rsidP="00C91A9A">
                  <w:pPr>
                    <w:spacing w:after="0"/>
                  </w:pPr>
                  <w:r>
                    <w:t>In-</w:t>
                  </w:r>
                  <w:r w:rsidR="008B1607">
                    <w:t>Office Volunteers – 34</w:t>
                  </w:r>
                </w:p>
                <w:p w14:paraId="09041C01" w14:textId="07782758" w:rsidR="00502BB1" w:rsidRDefault="008B1607" w:rsidP="00C91A9A">
                  <w:pPr>
                    <w:spacing w:after="0"/>
                  </w:pPr>
                  <w:r>
                    <w:t xml:space="preserve">Church </w:t>
                  </w:r>
                  <w:r w:rsidR="00B46907">
                    <w:t xml:space="preserve">Ministry </w:t>
                  </w:r>
                  <w:r>
                    <w:t>Volunteers – 79</w:t>
                  </w:r>
                </w:p>
                <w:p w14:paraId="3B7C5F42" w14:textId="467E0CED" w:rsidR="008B1607" w:rsidRDefault="00502BB1" w:rsidP="00C91A9A">
                  <w:pPr>
                    <w:spacing w:after="0"/>
                  </w:pPr>
                  <w:r>
                    <w:t xml:space="preserve">     *</w:t>
                  </w:r>
                  <w:r w:rsidR="008B1607">
                    <w:t>Total Volunteers in 2018 - 113</w:t>
                  </w:r>
                </w:p>
                <w:p w14:paraId="57970322" w14:textId="4FB898E7" w:rsidR="009D2335" w:rsidRPr="00502BB1" w:rsidRDefault="008B1607" w:rsidP="00C91A9A">
                  <w:pPr>
                    <w:pStyle w:val="Heading2"/>
                    <w:spacing w:after="0"/>
                    <w:rPr>
                      <w:color w:val="7030A0"/>
                    </w:rPr>
                  </w:pPr>
                  <w:r w:rsidRPr="00502BB1">
                    <w:rPr>
                      <w:color w:val="7030A0"/>
                    </w:rPr>
                    <w:t>Partner Churches</w:t>
                  </w:r>
                </w:p>
                <w:p w14:paraId="799AF4DD" w14:textId="24A01564" w:rsidR="00502BB1" w:rsidRDefault="008B1607" w:rsidP="00C91A9A">
                  <w:pPr>
                    <w:pStyle w:val="ContactInfo"/>
                    <w:spacing w:after="0"/>
                  </w:pPr>
                  <w:r>
                    <w:t>Weiser Christian Church</w:t>
                  </w:r>
                  <w:r w:rsidR="00502BB1">
                    <w:t xml:space="preserve">                 Riverside Baptist Church</w:t>
                  </w:r>
                </w:p>
                <w:p w14:paraId="57B948F0" w14:textId="0D54715D" w:rsidR="008B1607" w:rsidRDefault="008B1607" w:rsidP="00C91A9A">
                  <w:pPr>
                    <w:pStyle w:val="ContactInfo"/>
                    <w:spacing w:after="0"/>
                  </w:pPr>
                  <w:r>
                    <w:t>Weiser Church of the Nazarene</w:t>
                  </w:r>
                  <w:r w:rsidR="00502BB1">
                    <w:t xml:space="preserve">    Church of the Redeemer</w:t>
                  </w:r>
                </w:p>
                <w:p w14:paraId="7617DD30" w14:textId="27DC5E55" w:rsidR="008B1607" w:rsidRDefault="008B1607" w:rsidP="00C91A9A">
                  <w:pPr>
                    <w:pStyle w:val="ContactInfo"/>
                    <w:spacing w:after="0"/>
                  </w:pPr>
                  <w:r>
                    <w:t>Weiser Community Church</w:t>
                  </w:r>
                  <w:r w:rsidR="00502BB1">
                    <w:t xml:space="preserve">            Calvary Baptist Church</w:t>
                  </w:r>
                </w:p>
                <w:p w14:paraId="7F755F3A" w14:textId="69AF12AA" w:rsidR="008B1607" w:rsidRDefault="00502BB1" w:rsidP="00C91A9A">
                  <w:pPr>
                    <w:pStyle w:val="ContactInfo"/>
                    <w:spacing w:after="0"/>
                  </w:pPr>
                  <w:r>
                    <w:t>Cornerstone Assembly of God       Weiser Worship Center</w:t>
                  </w:r>
                </w:p>
                <w:p w14:paraId="71B77CA4" w14:textId="703C7455" w:rsidR="00502BB1" w:rsidRDefault="00502BB1" w:rsidP="00C91A9A">
                  <w:pPr>
                    <w:pStyle w:val="ContactInfo"/>
                    <w:spacing w:after="0"/>
                  </w:pPr>
                  <w:r>
                    <w:t>Liberty Street Church of Christ     St. Agnes Catholic Church</w:t>
                  </w:r>
                </w:p>
                <w:p w14:paraId="0CE886EB" w14:textId="13246A82" w:rsidR="00502BB1" w:rsidRDefault="00502BB1" w:rsidP="00C91A9A">
                  <w:pPr>
                    <w:pStyle w:val="ContactInfo"/>
                    <w:spacing w:after="0"/>
                  </w:pPr>
                  <w:r>
                    <w:t>Midvale Church of Christ                Weiser 1</w:t>
                  </w:r>
                  <w:r w:rsidRPr="00502BB1">
                    <w:rPr>
                      <w:vertAlign w:val="superscript"/>
                    </w:rPr>
                    <w:t>st</w:t>
                  </w:r>
                  <w:r>
                    <w:t xml:space="preserve"> Baptist Church</w:t>
                  </w:r>
                </w:p>
                <w:p w14:paraId="04C6CF2B" w14:textId="09779DC4" w:rsidR="00502BB1" w:rsidRDefault="00502BB1" w:rsidP="00C91A9A">
                  <w:pPr>
                    <w:pStyle w:val="ContactInfo"/>
                    <w:spacing w:after="0"/>
                  </w:pPr>
                  <w:r>
                    <w:t>St. Luke’s Episcopal Church</w:t>
                  </w:r>
                  <w:r w:rsidR="00B46907">
                    <w:t xml:space="preserve">           Concordia Lutheran Church</w:t>
                  </w:r>
                </w:p>
                <w:p w14:paraId="19141234" w14:textId="51A12203" w:rsidR="00B46907" w:rsidRDefault="00B46907" w:rsidP="00C91A9A">
                  <w:pPr>
                    <w:pStyle w:val="ContactInfo"/>
                    <w:spacing w:after="0"/>
                  </w:pPr>
                  <w:r>
                    <w:t xml:space="preserve">Midvale Community Baptist </w:t>
                  </w:r>
                  <w:r w:rsidR="001B2A75">
                    <w:t xml:space="preserve">         Cambridge Assembly of God</w:t>
                  </w:r>
                </w:p>
                <w:p w14:paraId="6FB3C8A2" w14:textId="30EBAC5D" w:rsidR="00B46907" w:rsidRPr="00502BB1" w:rsidRDefault="00B46907" w:rsidP="00C91A9A">
                  <w:pPr>
                    <w:pStyle w:val="Heading2"/>
                    <w:spacing w:after="0"/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Leadership</w:t>
                  </w:r>
                </w:p>
                <w:p w14:paraId="280F648F" w14:textId="145F3B7A" w:rsidR="00B46907" w:rsidRDefault="00B46907" w:rsidP="00C91A9A">
                  <w:pPr>
                    <w:pStyle w:val="ContactInfo"/>
                    <w:spacing w:after="0"/>
                  </w:pPr>
                  <w:r w:rsidRPr="00C91A9A">
                    <w:rPr>
                      <w:u w:val="single"/>
                    </w:rPr>
                    <w:t>Board of Directors</w:t>
                  </w:r>
                  <w:r>
                    <w:t xml:space="preserve">:                           </w:t>
                  </w:r>
                  <w:r w:rsidRPr="00C91A9A">
                    <w:rPr>
                      <w:u w:val="single"/>
                    </w:rPr>
                    <w:t>Staff</w:t>
                  </w:r>
                  <w:r>
                    <w:t>:</w:t>
                  </w:r>
                </w:p>
                <w:p w14:paraId="217FD805" w14:textId="04B5C726" w:rsidR="00B46907" w:rsidRDefault="00B46907" w:rsidP="00C91A9A">
                  <w:pPr>
                    <w:pStyle w:val="ContactInfo"/>
                    <w:spacing w:after="0"/>
                  </w:pPr>
                  <w:r>
                    <w:t>Hunter Mizar – Board Chair         Pamela Burris – Executive Director</w:t>
                  </w:r>
                </w:p>
                <w:p w14:paraId="428C24AB" w14:textId="074D2248" w:rsidR="00B46907" w:rsidRDefault="00B46907" w:rsidP="00C91A9A">
                  <w:pPr>
                    <w:pStyle w:val="ContactInfo"/>
                    <w:spacing w:after="0"/>
                  </w:pPr>
                  <w:r>
                    <w:t>John Wootton – Vice Chair            Elise Walker – Clearinghouse Coordinator</w:t>
                  </w:r>
                </w:p>
                <w:p w14:paraId="35601F11" w14:textId="49E8061A" w:rsidR="00B46907" w:rsidRDefault="00B46907" w:rsidP="00C91A9A">
                  <w:pPr>
                    <w:pStyle w:val="ContactInfo"/>
                    <w:spacing w:after="0"/>
                  </w:pPr>
                  <w:r>
                    <w:t>Glen Reeves – Secretary                 Judy Craft – Clearinghouse Coordinator</w:t>
                  </w:r>
                </w:p>
                <w:p w14:paraId="05152221" w14:textId="5BD9E506" w:rsidR="00B46907" w:rsidRDefault="00D84BBB" w:rsidP="00C91A9A">
                  <w:pPr>
                    <w:pStyle w:val="ContactInfo"/>
                    <w:spacing w:after="0"/>
                  </w:pPr>
                  <w:r>
                    <w:t>Gail Hogg</w:t>
                  </w:r>
                  <w:r w:rsidR="00B46907">
                    <w:t xml:space="preserve"> – Treasurer                    </w:t>
                  </w:r>
                  <w:r w:rsidR="00147940">
                    <w:t xml:space="preserve"> </w:t>
                  </w:r>
                  <w:r w:rsidR="00B46907">
                    <w:t>Barbara Lee – Operations Manager</w:t>
                  </w:r>
                </w:p>
                <w:p w14:paraId="208CEAF8" w14:textId="546A2348" w:rsidR="00C91A9A" w:rsidRDefault="00B46907" w:rsidP="00C91A9A">
                  <w:pPr>
                    <w:pStyle w:val="ContactInfo"/>
                    <w:spacing w:after="0"/>
                  </w:pPr>
                  <w:r>
                    <w:t xml:space="preserve">Charlie </w:t>
                  </w:r>
                  <w:proofErr w:type="spellStart"/>
                  <w:r>
                    <w:t>Friedly</w:t>
                  </w:r>
                  <w:proofErr w:type="spellEnd"/>
                  <w:r>
                    <w:t xml:space="preserve"> </w:t>
                  </w:r>
                  <w:r w:rsidR="00C91A9A">
                    <w:t xml:space="preserve">                                 Bonnie Butera - Receptionist</w:t>
                  </w:r>
                </w:p>
                <w:p w14:paraId="573D7552" w14:textId="356FE40F" w:rsidR="00B46907" w:rsidRDefault="00B46907" w:rsidP="00C91A9A">
                  <w:pPr>
                    <w:pStyle w:val="ContactInfo"/>
                    <w:spacing w:after="0"/>
                  </w:pPr>
                  <w:r>
                    <w:t>Stacy Haines</w:t>
                  </w:r>
                </w:p>
                <w:p w14:paraId="6BCABBB4" w14:textId="77777777" w:rsidR="00B46907" w:rsidRDefault="00B46907" w:rsidP="00C91A9A">
                  <w:pPr>
                    <w:pStyle w:val="ContactInfo"/>
                    <w:spacing w:after="0"/>
                  </w:pPr>
                  <w:r>
                    <w:t xml:space="preserve">Kelly </w:t>
                  </w:r>
                  <w:proofErr w:type="spellStart"/>
                  <w:r>
                    <w:t>Haun</w:t>
                  </w:r>
                  <w:proofErr w:type="spellEnd"/>
                </w:p>
                <w:p w14:paraId="6B30DCF0" w14:textId="395112C2" w:rsidR="00B46907" w:rsidRDefault="00B46907" w:rsidP="00C91A9A">
                  <w:pPr>
                    <w:pStyle w:val="ContactInfo"/>
                    <w:spacing w:after="0"/>
                  </w:pPr>
                  <w:r>
                    <w:t>Kevin Hooper</w:t>
                  </w:r>
                </w:p>
              </w:tc>
            </w:tr>
            <w:tr w:rsidR="009D2335" w14:paraId="35079E03" w14:textId="77777777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tbl>
                  <w:tblPr>
                    <w:tblpPr w:leftFromText="180" w:rightFromText="180" w:vertAnchor="text" w:tblpY="1"/>
                    <w:tblOverlap w:val="never"/>
                    <w:tblW w:w="6346" w:type="dxa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Logo and contact info"/>
                  </w:tblPr>
                  <w:tblGrid>
                    <w:gridCol w:w="1530"/>
                    <w:gridCol w:w="4816"/>
                  </w:tblGrid>
                  <w:tr w:rsidR="009D2335" w14:paraId="7C366A5C" w14:textId="77777777" w:rsidTr="00C91A9A">
                    <w:tc>
                      <w:tcPr>
                        <w:tcW w:w="1530" w:type="dxa"/>
                        <w:vAlign w:val="bottom"/>
                      </w:tcPr>
                      <w:p w14:paraId="1DDFE187" w14:textId="6B987917" w:rsidR="009D2335" w:rsidRDefault="00C91A9A" w:rsidP="00C91A9A">
                        <w:pPr>
                          <w:pStyle w:val="NoSpacing"/>
                        </w:pPr>
                        <w:r>
                          <w:rPr>
                            <w:noProof/>
                          </w:rPr>
                          <w:drawing>
                            <wp:anchor distT="0" distB="0" distL="114300" distR="114300" simplePos="0" relativeHeight="251658240" behindDoc="1" locked="0" layoutInCell="1" allowOverlap="1" wp14:anchorId="19C3E463" wp14:editId="3974AF7B">
                              <wp:simplePos x="0" y="0"/>
                              <wp:positionH relativeFrom="column">
                                <wp:posOffset>0</wp:posOffset>
                              </wp:positionH>
                              <wp:positionV relativeFrom="paragraph">
                                <wp:posOffset>711835</wp:posOffset>
                              </wp:positionV>
                              <wp:extent cx="777240" cy="645795"/>
                              <wp:effectExtent l="0" t="0" r="3810" b="1905"/>
                              <wp:wrapTight wrapText="bothSides">
                                <wp:wrapPolygon edited="0">
                                  <wp:start x="0" y="0"/>
                                  <wp:lineTo x="0" y="21027"/>
                                  <wp:lineTo x="21176" y="21027"/>
                                  <wp:lineTo x="21176" y="0"/>
                                  <wp:lineTo x="0" y="0"/>
                                </wp:wrapPolygon>
                              </wp:wrapTight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logo_placeholder.pn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" cy="6457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816" w:type="dxa"/>
                        <w:vAlign w:val="bottom"/>
                      </w:tcPr>
                      <w:p w14:paraId="30DBCA51" w14:textId="29D45C60" w:rsidR="009D2335" w:rsidRPr="008B1607" w:rsidRDefault="009E0B04" w:rsidP="00C91A9A">
                        <w:pPr>
                          <w:pStyle w:val="Heading4"/>
                          <w:rPr>
                            <w:color w:val="7030A0"/>
                          </w:rPr>
                        </w:pPr>
                        <w:sdt>
                          <w:sdtPr>
                            <w:rPr>
                              <w:color w:val="7030A0"/>
                            </w:rPr>
                            <w:alias w:val="Company Name"/>
                            <w:tag w:val=""/>
                            <w:id w:val="-352183792"/>
                            <w:placeholder>
                              <w:docPart w:val="E59EDC4084EA40499FC53E34E89B0D2C"/>
                            </w:placeholder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15:appearance w15:val="hidden"/>
                            <w:text/>
                          </w:sdtPr>
                          <w:sdtEndPr/>
                          <w:sdtContent>
                            <w:r w:rsidR="00353554">
                              <w:rPr>
                                <w:color w:val="7030A0"/>
                              </w:rPr>
                              <w:t>Love INC Washington County</w:t>
                            </w:r>
                          </w:sdtContent>
                        </w:sdt>
                      </w:p>
                      <w:sdt>
                        <w:sdtPr>
                          <w:alias w:val="Company Address"/>
                          <w:tag w:val=""/>
                          <w:id w:val="758407760"/>
                          <w:placeholder>
                            <w:docPart w:val="7FA38950ACB64A6F98510A00AB3AAAC7"/>
                          </w:placeholder>
                          <w:dataBinding w:prefixMappings="xmlns:ns0='http://schemas.microsoft.com/office/2006/coverPageProps' " w:xpath="/ns0:CoverPageProperties[1]/ns0:CompanyAddress[1]" w:storeItemID="{55AF091B-3C7A-41E3-B477-F2FDAA23CFDA}"/>
                          <w15:appearance w15:val="hidden"/>
                          <w:text w:multiLine="1"/>
                        </w:sdtPr>
                        <w:sdtEndPr/>
                        <w:sdtContent>
                          <w:p w14:paraId="7AED49D5" w14:textId="73920735" w:rsidR="009D2335" w:rsidRDefault="008B1607" w:rsidP="00C91A9A">
                            <w:pPr>
                              <w:pStyle w:val="NoSpacing"/>
                            </w:pPr>
                            <w:r>
                              <w:t>PO BOX 348</w:t>
                            </w:r>
                            <w:r>
                              <w:br/>
                              <w:t>Weiser, ID 83672</w:t>
                            </w:r>
                          </w:p>
                        </w:sdtContent>
                      </w:sdt>
                    </w:tc>
                  </w:tr>
                </w:tbl>
                <w:p w14:paraId="4E9B4089" w14:textId="7EED2B06" w:rsidR="009D2335" w:rsidRDefault="009D2335" w:rsidP="00C91A9A">
                  <w:pPr>
                    <w:pStyle w:val="NoSpacing"/>
                  </w:pPr>
                </w:p>
              </w:tc>
            </w:tr>
          </w:tbl>
          <w:p w14:paraId="0045B58E" w14:textId="77777777" w:rsidR="009D2335" w:rsidRDefault="009D2335">
            <w:pPr>
              <w:pStyle w:val="NoSpacing"/>
            </w:pPr>
          </w:p>
        </w:tc>
        <w:tc>
          <w:tcPr>
            <w:tcW w:w="864" w:type="dxa"/>
          </w:tcPr>
          <w:p w14:paraId="0D52C19C" w14:textId="77777777" w:rsidR="009D2335" w:rsidRDefault="009D2335">
            <w:pPr>
              <w:pStyle w:val="NoSpacing"/>
            </w:pPr>
          </w:p>
        </w:tc>
        <w:tc>
          <w:tcPr>
            <w:tcW w:w="864" w:type="dxa"/>
          </w:tcPr>
          <w:p w14:paraId="3ADA39EB" w14:textId="77777777" w:rsidR="009D2335" w:rsidRDefault="009D2335">
            <w:pPr>
              <w:pStyle w:val="NoSpacing"/>
            </w:pPr>
          </w:p>
        </w:tc>
        <w:tc>
          <w:tcPr>
            <w:tcW w:w="6192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ront cover layout"/>
            </w:tblPr>
            <w:tblGrid>
              <w:gridCol w:w="6137"/>
            </w:tblGrid>
            <w:tr w:rsidR="009D2335" w14:paraId="731E2212" w14:textId="77777777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14:paraId="362CAF48" w14:textId="6B4D2A68" w:rsidR="008B1607" w:rsidRDefault="008B1607" w:rsidP="008B1607">
                  <w:pPr>
                    <w:pStyle w:val="Title"/>
                    <w:rPr>
                      <w:sz w:val="72"/>
                      <w:szCs w:val="72"/>
                    </w:rPr>
                  </w:pPr>
                  <w:r w:rsidRPr="008B1607">
                    <w:rPr>
                      <w:sz w:val="72"/>
                      <w:szCs w:val="72"/>
                    </w:rPr>
                    <w:t>Love in the</w:t>
                  </w:r>
                </w:p>
                <w:p w14:paraId="4A7E66B0" w14:textId="0A60BC0A" w:rsidR="008B1607" w:rsidRDefault="008B1607" w:rsidP="008B1607">
                  <w:pPr>
                    <w:pStyle w:val="Title"/>
                    <w:rPr>
                      <w:sz w:val="72"/>
                      <w:szCs w:val="72"/>
                    </w:rPr>
                  </w:pPr>
                  <w:r w:rsidRPr="008B1607">
                    <w:rPr>
                      <w:sz w:val="72"/>
                      <w:szCs w:val="72"/>
                    </w:rPr>
                    <w:t>Name of Christ</w:t>
                  </w:r>
                </w:p>
                <w:p w14:paraId="3CF18074" w14:textId="33FB4B24" w:rsidR="009D2335" w:rsidRPr="008B1607" w:rsidRDefault="008B1607" w:rsidP="008B1607">
                  <w:pPr>
                    <w:pStyle w:val="Title"/>
                    <w:rPr>
                      <w:sz w:val="72"/>
                      <w:szCs w:val="72"/>
                    </w:rPr>
                  </w:pPr>
                  <w:r w:rsidRPr="008B1607">
                    <w:rPr>
                      <w:sz w:val="72"/>
                      <w:szCs w:val="72"/>
                    </w:rPr>
                    <w:t>Washington County</w:t>
                  </w:r>
                </w:p>
                <w:p w14:paraId="7B5E51DD" w14:textId="77777777" w:rsidR="008B1607" w:rsidRDefault="008B1607" w:rsidP="008B1607">
                  <w:pPr>
                    <w:pStyle w:val="Title"/>
                  </w:pPr>
                  <w:r>
                    <w:t>10 Year Celebration 2009-2019</w:t>
                  </w:r>
                </w:p>
                <w:p w14:paraId="60ECAFB8" w14:textId="055DF136" w:rsidR="008B1607" w:rsidRPr="008B1607" w:rsidRDefault="008B1607" w:rsidP="008B1607">
                  <w:pPr>
                    <w:pStyle w:val="Title"/>
                    <w:rPr>
                      <w:sz w:val="72"/>
                      <w:szCs w:val="72"/>
                    </w:rPr>
                  </w:pPr>
                  <w:r w:rsidRPr="008B1607">
                    <w:rPr>
                      <w:sz w:val="72"/>
                      <w:szCs w:val="72"/>
                    </w:rPr>
                    <w:t>Annual Report</w:t>
                  </w:r>
                </w:p>
              </w:tc>
            </w:tr>
            <w:tr w:rsidR="009D2335" w14:paraId="33BA05D4" w14:textId="77777777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5228"/>
                  </w:tblGrid>
                  <w:tr w:rsidR="009D2335" w14:paraId="44F75C2A" w14:textId="77777777">
                    <w:tc>
                      <w:tcPr>
                        <w:tcW w:w="0" w:type="auto"/>
                      </w:tcPr>
                      <w:p w14:paraId="660E12E2" w14:textId="77777777" w:rsidR="009D2335" w:rsidRDefault="0057522A" w:rsidP="008B1607">
                        <w:pPr>
                          <w:pStyle w:val="Photo"/>
                          <w:jc w:val="left"/>
                        </w:pPr>
                        <w:r>
                          <w:drawing>
                            <wp:inline distT="0" distB="0" distL="0" distR="0" wp14:anchorId="0D2EB565" wp14:editId="5B213CC9">
                              <wp:extent cx="3176219" cy="2411922"/>
                              <wp:effectExtent l="0" t="0" r="5715" b="762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002DFFA2_RT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14058" cy="24406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0979EF5" w14:textId="77777777" w:rsidR="009D2335" w:rsidRDefault="009D2335" w:rsidP="008B1607">
                  <w:pPr>
                    <w:pStyle w:val="NoSpacing"/>
                  </w:pPr>
                </w:p>
              </w:tc>
            </w:tr>
            <w:tr w:rsidR="009D2335" w14:paraId="494E7660" w14:textId="77777777">
              <w:trPr>
                <w:trHeight w:val="1800"/>
              </w:trPr>
              <w:tc>
                <w:tcPr>
                  <w:tcW w:w="5000" w:type="pct"/>
                </w:tcPr>
                <w:p w14:paraId="027E7448" w14:textId="3F672B24" w:rsidR="009D2335" w:rsidRDefault="009E0B04" w:rsidP="008B1607">
                  <w:pPr>
                    <w:pStyle w:val="Organization"/>
                  </w:pPr>
                  <w:sdt>
                    <w:sdtPr>
                      <w:alias w:val="Company Name"/>
                      <w:tag w:val=""/>
                      <w:id w:val="703292134"/>
                      <w:placeholder>
                        <w:docPart w:val="E59EDC4084EA40499FC53E34E89B0D2C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15:appearance w15:val="hidden"/>
                      <w:text/>
                    </w:sdtPr>
                    <w:sdtEndPr/>
                    <w:sdtContent>
                      <w:r w:rsidR="00353554">
                        <w:t>Love INC Washington County</w:t>
                      </w:r>
                    </w:sdtContent>
                  </w:sdt>
                </w:p>
                <w:sdt>
                  <w:sdtPr>
                    <w:id w:val="-1219047643"/>
                    <w:placeholder>
                      <w:docPart w:val="57E0D81A5FE9442BBB2F2458CABB91FD"/>
                    </w:placeholder>
                    <w:temporary/>
                    <w:showingPlcHdr/>
                    <w15:appearance w15:val="hidden"/>
                    <w:text/>
                  </w:sdtPr>
                  <w:sdtEndPr/>
                  <w:sdtContent>
                    <w:p w14:paraId="483F8E9A" w14:textId="77777777" w:rsidR="009D2335" w:rsidRDefault="0057522A" w:rsidP="008B1607">
                      <w:pPr>
                        <w:pStyle w:val="Subtitle"/>
                      </w:pPr>
                      <w:r>
                        <w:t>[Subtitle]</w:t>
                      </w:r>
                    </w:p>
                  </w:sdtContent>
                </w:sdt>
              </w:tc>
            </w:tr>
          </w:tbl>
          <w:p w14:paraId="622015D8" w14:textId="77777777" w:rsidR="009D2335" w:rsidRDefault="009D2335" w:rsidP="008B1607">
            <w:pPr>
              <w:pStyle w:val="NoSpacing"/>
            </w:pPr>
          </w:p>
        </w:tc>
      </w:tr>
    </w:tbl>
    <w:p w14:paraId="166ABEAB" w14:textId="77777777" w:rsidR="009D2335" w:rsidRDefault="009D2335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92"/>
        <w:gridCol w:w="864"/>
        <w:gridCol w:w="864"/>
        <w:gridCol w:w="6192"/>
      </w:tblGrid>
      <w:tr w:rsidR="009D2335" w14:paraId="7F5A2483" w14:textId="77777777">
        <w:trPr>
          <w:trHeight w:hRule="exact" w:val="9792"/>
        </w:trPr>
        <w:tc>
          <w:tcPr>
            <w:tcW w:w="6192" w:type="dxa"/>
          </w:tcPr>
          <w:p w14:paraId="18215BFF" w14:textId="1B2E8064" w:rsidR="009D2335" w:rsidRDefault="00C91A9A">
            <w:pPr>
              <w:pStyle w:val="TOCHeading"/>
            </w:pPr>
            <w:r>
              <w:lastRenderedPageBreak/>
              <w:t>People Served in 2018</w:t>
            </w:r>
          </w:p>
          <w:p w14:paraId="1E9ED42F" w14:textId="48FFF0E3" w:rsidR="00D05DE5" w:rsidRPr="00D05DE5" w:rsidRDefault="00D05DE5" w:rsidP="00D05DE5">
            <w:pPr>
              <w:pStyle w:val="Heading2"/>
              <w:rPr>
                <w:color w:val="7030A0"/>
              </w:rPr>
            </w:pPr>
            <w:r>
              <w:rPr>
                <w:color w:val="7030A0"/>
              </w:rPr>
              <w:t>Volunteers</w:t>
            </w:r>
          </w:p>
          <w:p w14:paraId="6EA684DB" w14:textId="5D8A52FE" w:rsidR="009D2335" w:rsidRDefault="00931975" w:rsidP="00931975">
            <w:pPr>
              <w:pStyle w:val="TOC1"/>
              <w:spacing w:after="0"/>
            </w:pPr>
            <w:r>
              <w:t>Adult’s Needs Met – 1,316</w:t>
            </w:r>
          </w:p>
          <w:p w14:paraId="00D7F68D" w14:textId="212BC24A" w:rsidR="00931975" w:rsidRDefault="00931975" w:rsidP="00931975">
            <w:pPr>
              <w:spacing w:after="0"/>
            </w:pPr>
            <w:r>
              <w:t>Children’s Needs Met – 948</w:t>
            </w:r>
          </w:p>
          <w:p w14:paraId="715DF6DA" w14:textId="2E091956" w:rsidR="00931975" w:rsidRDefault="00931975" w:rsidP="00931975">
            <w:pPr>
              <w:spacing w:after="0"/>
            </w:pPr>
            <w:r>
              <w:t>New Families in 2018 – 99</w:t>
            </w:r>
          </w:p>
          <w:p w14:paraId="47E92E9F" w14:textId="77777777" w:rsidR="00931975" w:rsidRDefault="00931975" w:rsidP="00931975">
            <w:pPr>
              <w:spacing w:after="0"/>
            </w:pPr>
          </w:p>
          <w:p w14:paraId="222FFC80" w14:textId="082CC3A9" w:rsidR="00931975" w:rsidRDefault="00931975" w:rsidP="00931975">
            <w:pPr>
              <w:spacing w:after="0"/>
            </w:pPr>
            <w:r w:rsidRPr="002C12B2">
              <w:rPr>
                <w:rFonts w:asciiTheme="majorHAnsi" w:hAnsiTheme="majorHAnsi"/>
                <w:b/>
                <w:color w:val="7030A0"/>
                <w:sz w:val="28"/>
                <w:szCs w:val="28"/>
              </w:rPr>
              <w:t>Requests Filled</w:t>
            </w:r>
            <w:r w:rsidR="002C12B2">
              <w:rPr>
                <w:rFonts w:asciiTheme="majorHAnsi" w:hAnsiTheme="majorHAnsi"/>
                <w:b/>
                <w:color w:val="7030A0"/>
                <w:sz w:val="28"/>
                <w:szCs w:val="28"/>
              </w:rPr>
              <w:t xml:space="preserve"> </w:t>
            </w:r>
            <w:r w:rsidR="00EF22FE">
              <w:t>(approximated values)</w:t>
            </w:r>
          </w:p>
          <w:p w14:paraId="4CB5AC9F" w14:textId="055FF11A" w:rsidR="00931975" w:rsidRDefault="00931975" w:rsidP="00931975">
            <w:pPr>
              <w:pStyle w:val="ListParagraph"/>
              <w:numPr>
                <w:ilvl w:val="0"/>
                <w:numId w:val="3"/>
              </w:numPr>
              <w:spacing w:after="0"/>
            </w:pPr>
            <w:r>
              <w:t>Bedding – 48</w:t>
            </w:r>
            <w:r w:rsidR="00EF22FE">
              <w:t xml:space="preserve"> </w:t>
            </w:r>
            <w:r w:rsidR="00AD06E4">
              <w:t xml:space="preserve">                                                  </w:t>
            </w:r>
            <w:r w:rsidR="001148AB">
              <w:t>$1,920</w:t>
            </w:r>
          </w:p>
          <w:p w14:paraId="65C38162" w14:textId="001182A4" w:rsidR="00931975" w:rsidRDefault="00931975" w:rsidP="00931975">
            <w:pPr>
              <w:pStyle w:val="ListParagraph"/>
              <w:numPr>
                <w:ilvl w:val="0"/>
                <w:numId w:val="3"/>
              </w:numPr>
              <w:spacing w:after="0"/>
            </w:pPr>
            <w:r>
              <w:t>Household Cleaning Supplies – 20</w:t>
            </w:r>
            <w:r w:rsidR="001148AB">
              <w:t xml:space="preserve"> </w:t>
            </w:r>
            <w:r w:rsidR="00AD06E4">
              <w:t xml:space="preserve">          </w:t>
            </w:r>
            <w:r w:rsidR="001148AB">
              <w:t>$</w:t>
            </w:r>
            <w:r w:rsidR="000F0618">
              <w:t>1,100</w:t>
            </w:r>
          </w:p>
          <w:p w14:paraId="6D112605" w14:textId="6A40A910" w:rsidR="00931975" w:rsidRDefault="00931975" w:rsidP="00931975">
            <w:pPr>
              <w:pStyle w:val="ListParagraph"/>
              <w:numPr>
                <w:ilvl w:val="0"/>
                <w:numId w:val="3"/>
              </w:numPr>
              <w:spacing w:after="0"/>
            </w:pPr>
            <w:r>
              <w:t>Coats – 113</w:t>
            </w:r>
            <w:r w:rsidR="0037483F">
              <w:t xml:space="preserve"> </w:t>
            </w:r>
            <w:r w:rsidR="00AD06E4">
              <w:t xml:space="preserve">                                                     </w:t>
            </w:r>
            <w:r w:rsidR="0037483F">
              <w:t>$2,373</w:t>
            </w:r>
          </w:p>
          <w:p w14:paraId="3992279D" w14:textId="5BC5D314" w:rsidR="00931975" w:rsidRDefault="00931975" w:rsidP="00931975">
            <w:pPr>
              <w:pStyle w:val="ListParagraph"/>
              <w:numPr>
                <w:ilvl w:val="0"/>
                <w:numId w:val="3"/>
              </w:numPr>
              <w:spacing w:after="0"/>
            </w:pPr>
            <w:r>
              <w:t>Clothing Vouchers – 39</w:t>
            </w:r>
            <w:r w:rsidR="0037483F">
              <w:t xml:space="preserve"> </w:t>
            </w:r>
            <w:r w:rsidR="00AD06E4">
              <w:t xml:space="preserve">                               </w:t>
            </w:r>
            <w:r w:rsidR="00F107D9">
              <w:t>$1,365</w:t>
            </w:r>
          </w:p>
          <w:p w14:paraId="28A14CF6" w14:textId="1CB4CDBA" w:rsidR="00931975" w:rsidRDefault="00931975" w:rsidP="00931975">
            <w:pPr>
              <w:pStyle w:val="ListParagraph"/>
              <w:numPr>
                <w:ilvl w:val="0"/>
                <w:numId w:val="3"/>
              </w:numPr>
              <w:spacing w:after="0"/>
            </w:pPr>
            <w:r>
              <w:t>Food Boxes – 369</w:t>
            </w:r>
            <w:r w:rsidR="00F107D9">
              <w:t xml:space="preserve"> </w:t>
            </w:r>
            <w:r w:rsidR="00AD06E4">
              <w:t xml:space="preserve">                                          </w:t>
            </w:r>
            <w:r w:rsidR="00B94150">
              <w:t>$26,568</w:t>
            </w:r>
          </w:p>
          <w:p w14:paraId="34001806" w14:textId="518A0237" w:rsidR="00931975" w:rsidRDefault="00931975" w:rsidP="00931975">
            <w:pPr>
              <w:pStyle w:val="ListParagraph"/>
              <w:numPr>
                <w:ilvl w:val="0"/>
                <w:numId w:val="3"/>
              </w:numPr>
              <w:spacing w:after="0"/>
            </w:pPr>
            <w:r>
              <w:t>Thanksgiving Meal Boxes – 53</w:t>
            </w:r>
            <w:r w:rsidR="00B94150">
              <w:t xml:space="preserve"> </w:t>
            </w:r>
            <w:r w:rsidR="00A21584">
              <w:t xml:space="preserve">                  </w:t>
            </w:r>
            <w:r w:rsidR="00531985">
              <w:t>$4,505</w:t>
            </w:r>
          </w:p>
          <w:p w14:paraId="571CF3BD" w14:textId="6E7B25FC" w:rsidR="00931975" w:rsidRDefault="00931975" w:rsidP="00931975">
            <w:pPr>
              <w:pStyle w:val="ListParagraph"/>
              <w:numPr>
                <w:ilvl w:val="0"/>
                <w:numId w:val="3"/>
              </w:numPr>
              <w:spacing w:after="0"/>
            </w:pPr>
            <w:r>
              <w:t>Furniture – 40</w:t>
            </w:r>
            <w:r w:rsidR="00531985">
              <w:t xml:space="preserve"> </w:t>
            </w:r>
            <w:r w:rsidR="00A21584">
              <w:t xml:space="preserve">                                                </w:t>
            </w:r>
            <w:r w:rsidR="00E523DA">
              <w:t>$5,120</w:t>
            </w:r>
          </w:p>
          <w:p w14:paraId="159D0B50" w14:textId="73BD720C" w:rsidR="00931975" w:rsidRDefault="00931975" w:rsidP="00931975">
            <w:pPr>
              <w:pStyle w:val="ListParagraph"/>
              <w:numPr>
                <w:ilvl w:val="0"/>
                <w:numId w:val="3"/>
              </w:numPr>
              <w:spacing w:after="0"/>
            </w:pPr>
            <w:r>
              <w:t>Personal Hygiene Kits – 54</w:t>
            </w:r>
            <w:r w:rsidR="00E523DA">
              <w:t xml:space="preserve"> </w:t>
            </w:r>
            <w:r w:rsidR="00A21584">
              <w:t xml:space="preserve">                        </w:t>
            </w:r>
            <w:r w:rsidR="00E523DA">
              <w:t>$</w:t>
            </w:r>
            <w:r w:rsidR="000A1739">
              <w:t>1,998</w:t>
            </w:r>
          </w:p>
          <w:p w14:paraId="62CF3C92" w14:textId="153E2480" w:rsidR="00931975" w:rsidRDefault="00931975" w:rsidP="00931975">
            <w:pPr>
              <w:pStyle w:val="ListParagraph"/>
              <w:numPr>
                <w:ilvl w:val="0"/>
                <w:numId w:val="3"/>
              </w:numPr>
              <w:spacing w:after="0"/>
            </w:pPr>
            <w:r>
              <w:t>Backpacks/School Supplies – 129</w:t>
            </w:r>
            <w:r w:rsidR="00651D55">
              <w:t xml:space="preserve"> </w:t>
            </w:r>
            <w:r w:rsidR="00A21584">
              <w:t xml:space="preserve">           </w:t>
            </w:r>
            <w:r w:rsidR="00651D55">
              <w:t>$10,965</w:t>
            </w:r>
          </w:p>
          <w:p w14:paraId="6E5A29A5" w14:textId="0C0B11B4" w:rsidR="00931975" w:rsidRDefault="00931975" w:rsidP="00931975">
            <w:pPr>
              <w:pStyle w:val="ListParagraph"/>
              <w:numPr>
                <w:ilvl w:val="0"/>
                <w:numId w:val="3"/>
              </w:numPr>
              <w:spacing w:after="0"/>
            </w:pPr>
            <w:r>
              <w:t>Housewares – 12</w:t>
            </w:r>
            <w:r w:rsidR="00651D55">
              <w:t xml:space="preserve"> </w:t>
            </w:r>
            <w:r w:rsidR="00A21584">
              <w:t xml:space="preserve">                                           </w:t>
            </w:r>
            <w:r w:rsidR="00651D55">
              <w:t>$</w:t>
            </w:r>
            <w:r w:rsidR="007C0ECC">
              <w:t>1,020</w:t>
            </w:r>
          </w:p>
          <w:p w14:paraId="535CBC9A" w14:textId="4F978F07" w:rsidR="00931975" w:rsidRDefault="00931975" w:rsidP="00931975">
            <w:pPr>
              <w:pStyle w:val="ListParagraph"/>
              <w:numPr>
                <w:ilvl w:val="0"/>
                <w:numId w:val="3"/>
              </w:numPr>
              <w:spacing w:after="0"/>
            </w:pPr>
            <w:r>
              <w:t>Medical Equipment – 17</w:t>
            </w:r>
            <w:r w:rsidR="007C0ECC">
              <w:t xml:space="preserve"> </w:t>
            </w:r>
            <w:r w:rsidR="00A21584">
              <w:t xml:space="preserve">                             </w:t>
            </w:r>
            <w:r w:rsidR="00AF1B7E">
              <w:t>$1,445</w:t>
            </w:r>
          </w:p>
          <w:p w14:paraId="22E8F2E1" w14:textId="6C81AC1D" w:rsidR="00931975" w:rsidRDefault="00931975" w:rsidP="00931975">
            <w:pPr>
              <w:pStyle w:val="ListParagraph"/>
              <w:numPr>
                <w:ilvl w:val="0"/>
                <w:numId w:val="3"/>
              </w:numPr>
              <w:spacing w:after="0"/>
            </w:pPr>
            <w:r>
              <w:t>Gas Cards – 45</w:t>
            </w:r>
            <w:r w:rsidR="00AF1B7E">
              <w:t xml:space="preserve"> </w:t>
            </w:r>
            <w:r w:rsidR="00A21584">
              <w:t xml:space="preserve">                                                </w:t>
            </w:r>
            <w:r w:rsidR="00CB0AA4">
              <w:t>$788</w:t>
            </w:r>
          </w:p>
          <w:p w14:paraId="3F7468E1" w14:textId="0DF5D85D" w:rsidR="00931975" w:rsidRDefault="00931975" w:rsidP="00931975">
            <w:pPr>
              <w:pStyle w:val="ListParagraph"/>
              <w:numPr>
                <w:ilvl w:val="0"/>
                <w:numId w:val="3"/>
              </w:numPr>
              <w:spacing w:after="0"/>
            </w:pPr>
            <w:r>
              <w:t>Special Requests – 18</w:t>
            </w:r>
            <w:r w:rsidR="00CB0AA4">
              <w:t xml:space="preserve"> </w:t>
            </w:r>
            <w:r w:rsidR="00DB4693">
              <w:t xml:space="preserve">                                  </w:t>
            </w:r>
            <w:r w:rsidR="00DB7137">
              <w:t xml:space="preserve"> </w:t>
            </w:r>
            <w:r w:rsidR="00CB0AA4">
              <w:t>$1,350</w:t>
            </w:r>
          </w:p>
          <w:p w14:paraId="11B9C56F" w14:textId="77777777" w:rsidR="00EF22FE" w:rsidRDefault="00EF22FE" w:rsidP="00931975">
            <w:pPr>
              <w:spacing w:after="0"/>
            </w:pPr>
          </w:p>
          <w:p w14:paraId="6E2BF235" w14:textId="7552E626" w:rsidR="00931975" w:rsidRPr="00423979" w:rsidRDefault="00931975" w:rsidP="00931975">
            <w:pPr>
              <w:spacing w:after="0"/>
              <w:rPr>
                <w:b/>
                <w:color w:val="7030A0"/>
                <w:sz w:val="28"/>
                <w:szCs w:val="28"/>
              </w:rPr>
            </w:pPr>
            <w:r w:rsidRPr="00423979">
              <w:rPr>
                <w:b/>
                <w:color w:val="7030A0"/>
                <w:sz w:val="28"/>
                <w:szCs w:val="28"/>
              </w:rPr>
              <w:t>Non-Material Services</w:t>
            </w:r>
          </w:p>
          <w:p w14:paraId="20EBEB7D" w14:textId="7E17E78F" w:rsidR="00931975" w:rsidRDefault="00931975" w:rsidP="00931975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>Home Visits/Food Deliveries – 166</w:t>
            </w:r>
          </w:p>
          <w:p w14:paraId="2FA3852C" w14:textId="77777777" w:rsidR="00931975" w:rsidRDefault="00931975" w:rsidP="00931975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 xml:space="preserve">Enrichment Classes – 15 </w:t>
            </w:r>
            <w:proofErr w:type="gramStart"/>
            <w:r>
              <w:t>families</w:t>
            </w:r>
            <w:proofErr w:type="gramEnd"/>
            <w:r>
              <w:t xml:space="preserve"> average/month</w:t>
            </w:r>
          </w:p>
          <w:p w14:paraId="41B04276" w14:textId="77777777" w:rsidR="00931975" w:rsidRDefault="00931975" w:rsidP="00931975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>Celebrate Recovery – many shared clients</w:t>
            </w:r>
          </w:p>
          <w:p w14:paraId="1A6D5034" w14:textId="77765239" w:rsidR="00931975" w:rsidRDefault="00931975" w:rsidP="00931975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 xml:space="preserve">WACHAT – </w:t>
            </w:r>
            <w:r w:rsidR="00B952A3">
              <w:t>118 people enrolled</w:t>
            </w:r>
          </w:p>
          <w:p w14:paraId="72DDAA91" w14:textId="77777777" w:rsidR="00931975" w:rsidRDefault="00931975" w:rsidP="00931975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>Prayer &amp; Relational Support – every client is prayed with and for – building relationships is key!</w:t>
            </w:r>
          </w:p>
          <w:p w14:paraId="4AAFC55B" w14:textId="29A7F68B" w:rsidR="009B7F67" w:rsidRPr="00931975" w:rsidRDefault="009B7F67" w:rsidP="009B7F67">
            <w:pPr>
              <w:spacing w:after="0"/>
            </w:pPr>
          </w:p>
        </w:tc>
        <w:tc>
          <w:tcPr>
            <w:tcW w:w="864" w:type="dxa"/>
          </w:tcPr>
          <w:p w14:paraId="54331FE1" w14:textId="77777777" w:rsidR="009D2335" w:rsidRDefault="009D2335">
            <w:pPr>
              <w:pStyle w:val="NoSpacing"/>
            </w:pPr>
          </w:p>
        </w:tc>
        <w:tc>
          <w:tcPr>
            <w:tcW w:w="864" w:type="dxa"/>
          </w:tcPr>
          <w:p w14:paraId="485AE330" w14:textId="77777777" w:rsidR="009D2335" w:rsidRDefault="009D2335">
            <w:pPr>
              <w:pStyle w:val="NoSpacing"/>
            </w:pPr>
          </w:p>
        </w:tc>
        <w:tc>
          <w:tcPr>
            <w:tcW w:w="6192" w:type="dxa"/>
          </w:tcPr>
          <w:p w14:paraId="61CA8A38" w14:textId="73A50EC4" w:rsidR="009D2335" w:rsidRDefault="00EF22FE">
            <w:pPr>
              <w:pStyle w:val="Heading1"/>
            </w:pPr>
            <w:r>
              <w:t>2018 Financials</w:t>
            </w:r>
          </w:p>
          <w:p w14:paraId="3499A163" w14:textId="7564A8E6" w:rsidR="00EF22FE" w:rsidRDefault="00EF22FE" w:rsidP="00EF22FE">
            <w:pPr>
              <w:pStyle w:val="Heading2"/>
              <w:rPr>
                <w:color w:val="7030A0"/>
              </w:rPr>
            </w:pPr>
            <w:r w:rsidRPr="00EF22FE">
              <w:rPr>
                <w:color w:val="7030A0"/>
              </w:rPr>
              <w:t>Cash Contributions</w:t>
            </w:r>
          </w:p>
          <w:p w14:paraId="31B08275" w14:textId="35C3DFEE" w:rsidR="00EF22FE" w:rsidRDefault="00593ED9" w:rsidP="0032557B">
            <w:pPr>
              <w:spacing w:after="0"/>
            </w:pPr>
            <w:r>
              <w:t>From Churches</w:t>
            </w:r>
            <w:r w:rsidR="007C1948">
              <w:t xml:space="preserve"> </w:t>
            </w:r>
            <w:r w:rsidR="00E5559E">
              <w:t xml:space="preserve">                           </w:t>
            </w:r>
            <w:r w:rsidR="001608E6">
              <w:t>$</w:t>
            </w:r>
            <w:r w:rsidR="007C1948">
              <w:t>12</w:t>
            </w:r>
            <w:r w:rsidR="001608E6">
              <w:t>,</w:t>
            </w:r>
            <w:r w:rsidR="007C1948">
              <w:t>170</w:t>
            </w:r>
          </w:p>
          <w:p w14:paraId="564846CF" w14:textId="62DD0538" w:rsidR="00593ED9" w:rsidRDefault="00593ED9" w:rsidP="0032557B">
            <w:pPr>
              <w:spacing w:after="0"/>
            </w:pPr>
            <w:r>
              <w:t>2018 Gala</w:t>
            </w:r>
            <w:r w:rsidR="007C1948">
              <w:t xml:space="preserve"> </w:t>
            </w:r>
            <w:r w:rsidR="00E5559E">
              <w:t xml:space="preserve">                                     </w:t>
            </w:r>
            <w:r w:rsidR="001608E6">
              <w:t>$</w:t>
            </w:r>
            <w:r w:rsidR="003648A4">
              <w:t>24</w:t>
            </w:r>
            <w:r w:rsidR="001608E6">
              <w:t>,</w:t>
            </w:r>
            <w:r w:rsidR="003648A4">
              <w:t>405</w:t>
            </w:r>
          </w:p>
          <w:p w14:paraId="5B290373" w14:textId="449F984E" w:rsidR="00593ED9" w:rsidRDefault="0032557B" w:rsidP="0032557B">
            <w:pPr>
              <w:spacing w:after="0"/>
            </w:pPr>
            <w:r>
              <w:t>Monthly Donors</w:t>
            </w:r>
            <w:r w:rsidR="003648A4">
              <w:t xml:space="preserve"> </w:t>
            </w:r>
            <w:r w:rsidR="00B32539">
              <w:t xml:space="preserve"> </w:t>
            </w:r>
            <w:r w:rsidR="00240E16">
              <w:t xml:space="preserve">                         </w:t>
            </w:r>
            <w:r w:rsidR="00B32539">
              <w:t>$</w:t>
            </w:r>
            <w:r w:rsidR="003648A4">
              <w:t>19</w:t>
            </w:r>
            <w:r w:rsidR="00B32539">
              <w:t>,</w:t>
            </w:r>
            <w:r w:rsidR="003648A4">
              <w:t>124</w:t>
            </w:r>
          </w:p>
          <w:p w14:paraId="7C036D59" w14:textId="1130C135" w:rsidR="0032557B" w:rsidRPr="00240E16" w:rsidRDefault="0032557B" w:rsidP="0032557B">
            <w:pPr>
              <w:spacing w:after="0"/>
              <w:rPr>
                <w:u w:val="single"/>
              </w:rPr>
            </w:pPr>
            <w:r>
              <w:t>Other Gifts from individuals</w:t>
            </w:r>
            <w:r w:rsidR="00240E16">
              <w:t xml:space="preserve">     </w:t>
            </w:r>
            <w:r w:rsidR="00B32539" w:rsidRPr="00240E16">
              <w:rPr>
                <w:u w:val="single"/>
              </w:rPr>
              <w:t>$</w:t>
            </w:r>
            <w:r w:rsidR="009B6B37" w:rsidRPr="00240E16">
              <w:rPr>
                <w:u w:val="single"/>
              </w:rPr>
              <w:t>10</w:t>
            </w:r>
            <w:r w:rsidR="00B32539" w:rsidRPr="00240E16">
              <w:rPr>
                <w:u w:val="single"/>
              </w:rPr>
              <w:t>,</w:t>
            </w:r>
            <w:r w:rsidR="009B6B37" w:rsidRPr="00240E16">
              <w:rPr>
                <w:u w:val="single"/>
              </w:rPr>
              <w:t>468</w:t>
            </w:r>
          </w:p>
          <w:p w14:paraId="2D41914D" w14:textId="3F09ACBE" w:rsidR="0032557B" w:rsidRPr="00E5559E" w:rsidRDefault="0032557B" w:rsidP="0032557B">
            <w:pPr>
              <w:spacing w:after="0"/>
              <w:rPr>
                <w:b/>
              </w:rPr>
            </w:pPr>
            <w:r>
              <w:t xml:space="preserve">     </w:t>
            </w:r>
            <w:r w:rsidRPr="00E5559E">
              <w:rPr>
                <w:b/>
              </w:rPr>
              <w:t>Total Cash Contributions</w:t>
            </w:r>
            <w:r w:rsidR="009B6B37" w:rsidRPr="00E5559E">
              <w:rPr>
                <w:b/>
              </w:rPr>
              <w:t xml:space="preserve"> </w:t>
            </w:r>
            <w:r w:rsidR="00240E16" w:rsidRPr="00E5559E">
              <w:rPr>
                <w:b/>
              </w:rPr>
              <w:t xml:space="preserve">     $</w:t>
            </w:r>
            <w:r w:rsidR="00702ED1" w:rsidRPr="00E5559E">
              <w:rPr>
                <w:b/>
              </w:rPr>
              <w:t>66</w:t>
            </w:r>
            <w:r w:rsidR="00B32539" w:rsidRPr="00E5559E">
              <w:rPr>
                <w:b/>
              </w:rPr>
              <w:t>,</w:t>
            </w:r>
            <w:r w:rsidR="00702ED1" w:rsidRPr="00E5559E">
              <w:rPr>
                <w:b/>
              </w:rPr>
              <w:t>167</w:t>
            </w:r>
          </w:p>
          <w:p w14:paraId="322561C2" w14:textId="23D7D39B" w:rsidR="009D2335" w:rsidRDefault="00EF22FE" w:rsidP="0032557B">
            <w:pPr>
              <w:pStyle w:val="Heading2"/>
              <w:spacing w:after="0"/>
              <w:rPr>
                <w:color w:val="7030A0"/>
              </w:rPr>
            </w:pPr>
            <w:r w:rsidRPr="00EF22FE">
              <w:rPr>
                <w:color w:val="7030A0"/>
              </w:rPr>
              <w:t xml:space="preserve">Expenses </w:t>
            </w:r>
            <w:r w:rsidR="00B73769" w:rsidRPr="00EF22FE">
              <w:rPr>
                <w:color w:val="7030A0"/>
              </w:rPr>
              <w:t>by</w:t>
            </w:r>
            <w:r w:rsidRPr="00EF22FE">
              <w:rPr>
                <w:color w:val="7030A0"/>
              </w:rPr>
              <w:t xml:space="preserve"> Category</w:t>
            </w:r>
          </w:p>
          <w:p w14:paraId="47605334" w14:textId="201E8338" w:rsidR="00EF22FE" w:rsidRDefault="00EF22FE" w:rsidP="00EF22FE">
            <w:pPr>
              <w:spacing w:after="0"/>
            </w:pPr>
            <w:r>
              <w:t>Wages</w:t>
            </w:r>
            <w:r w:rsidR="00425744">
              <w:t xml:space="preserve">&amp; </w:t>
            </w:r>
            <w:r>
              <w:t>Payroll Expenses for 4 employees</w:t>
            </w:r>
            <w:r w:rsidR="00D55E41">
              <w:t xml:space="preserve">     </w:t>
            </w:r>
            <w:r w:rsidR="002C4C8F">
              <w:t xml:space="preserve">  </w:t>
            </w:r>
            <w:r w:rsidR="00D55E41">
              <w:t>$36,504</w:t>
            </w:r>
          </w:p>
          <w:p w14:paraId="225A2BB3" w14:textId="671BFF54" w:rsidR="00EF22FE" w:rsidRDefault="00EF22FE" w:rsidP="00EF22FE">
            <w:pPr>
              <w:spacing w:after="0"/>
            </w:pPr>
            <w:r>
              <w:t xml:space="preserve">Occupancy (utilities, </w:t>
            </w:r>
            <w:r w:rsidR="00AE0B9F">
              <w:t xml:space="preserve">property tax, </w:t>
            </w:r>
            <w:r>
              <w:t>etc.)</w:t>
            </w:r>
            <w:r w:rsidR="00D55E41">
              <w:t xml:space="preserve">          </w:t>
            </w:r>
            <w:r w:rsidR="002C4C8F">
              <w:t xml:space="preserve">  </w:t>
            </w:r>
            <w:r w:rsidR="00425744">
              <w:t xml:space="preserve"> </w:t>
            </w:r>
            <w:r w:rsidR="00AE0B9F">
              <w:t>$</w:t>
            </w:r>
            <w:r w:rsidR="00BE603B">
              <w:t>5,083</w:t>
            </w:r>
            <w:r w:rsidR="00D55E41">
              <w:t xml:space="preserve">                </w:t>
            </w:r>
          </w:p>
          <w:p w14:paraId="18031038" w14:textId="3A472A40" w:rsidR="00EF22FE" w:rsidRDefault="00EF22FE" w:rsidP="00EF22FE">
            <w:pPr>
              <w:spacing w:after="0"/>
            </w:pPr>
            <w:r>
              <w:t>Building</w:t>
            </w:r>
            <w:r w:rsidR="001E023E">
              <w:t xml:space="preserve"> </w:t>
            </w:r>
            <w:r>
              <w:t>Maintenance</w:t>
            </w:r>
            <w:r w:rsidR="001E023E">
              <w:t xml:space="preserve"> &amp; Improvement           </w:t>
            </w:r>
            <w:r w:rsidR="002C4C8F">
              <w:t xml:space="preserve">  </w:t>
            </w:r>
            <w:r w:rsidR="00425744">
              <w:t xml:space="preserve"> </w:t>
            </w:r>
            <w:r w:rsidR="001E023E">
              <w:t>$</w:t>
            </w:r>
            <w:r w:rsidR="006C79F6">
              <w:t>7,286</w:t>
            </w:r>
          </w:p>
          <w:p w14:paraId="10B5943C" w14:textId="0E39C774" w:rsidR="00EF22FE" w:rsidRDefault="00EF22FE" w:rsidP="00EF22FE">
            <w:pPr>
              <w:spacing w:after="0"/>
            </w:pPr>
            <w:r>
              <w:t>Liability Insurance</w:t>
            </w:r>
            <w:r w:rsidR="006C79F6">
              <w:t xml:space="preserve">                                                 </w:t>
            </w:r>
            <w:r w:rsidR="00425744">
              <w:t xml:space="preserve"> </w:t>
            </w:r>
            <w:r w:rsidR="002C4C8F">
              <w:t xml:space="preserve">  </w:t>
            </w:r>
            <w:r w:rsidR="006C79F6">
              <w:t>$</w:t>
            </w:r>
            <w:r w:rsidR="000343AF">
              <w:t>1,467</w:t>
            </w:r>
          </w:p>
          <w:p w14:paraId="39E851A3" w14:textId="4CA8D16D" w:rsidR="00EF22FE" w:rsidRDefault="00EF22FE" w:rsidP="00EF22FE">
            <w:pPr>
              <w:spacing w:after="0"/>
            </w:pPr>
            <w:r>
              <w:t>Fundraising</w:t>
            </w:r>
            <w:r w:rsidR="000343AF">
              <w:t xml:space="preserve">                                                             </w:t>
            </w:r>
            <w:r w:rsidR="00425744">
              <w:t xml:space="preserve"> </w:t>
            </w:r>
            <w:r w:rsidR="000343AF">
              <w:t xml:space="preserve"> </w:t>
            </w:r>
            <w:r w:rsidR="002C4C8F">
              <w:t xml:space="preserve">  </w:t>
            </w:r>
            <w:r w:rsidR="000343AF">
              <w:t>$3,513</w:t>
            </w:r>
          </w:p>
          <w:p w14:paraId="75E7391C" w14:textId="74101A9D" w:rsidR="00EF22FE" w:rsidRDefault="00EF22FE" w:rsidP="00EF22FE">
            <w:pPr>
              <w:spacing w:after="0"/>
            </w:pPr>
            <w:r>
              <w:t>Training</w:t>
            </w:r>
            <w:r w:rsidR="0022594A">
              <w:t xml:space="preserve">                                                                     </w:t>
            </w:r>
            <w:r w:rsidR="002C4C8F">
              <w:t xml:space="preserve">  </w:t>
            </w:r>
            <w:r w:rsidR="00425744">
              <w:t xml:space="preserve"> </w:t>
            </w:r>
            <w:r w:rsidR="0022594A">
              <w:t>$3,424</w:t>
            </w:r>
          </w:p>
          <w:p w14:paraId="4F8A071D" w14:textId="308E9ED7" w:rsidR="00EF22FE" w:rsidRDefault="00EF22FE" w:rsidP="00EF22FE">
            <w:pPr>
              <w:spacing w:after="0"/>
            </w:pPr>
            <w:r>
              <w:t>Affiliate Dues/Membership Fees</w:t>
            </w:r>
            <w:r w:rsidR="0022594A">
              <w:t xml:space="preserve">                     </w:t>
            </w:r>
            <w:r w:rsidR="00425744">
              <w:t xml:space="preserve"> </w:t>
            </w:r>
            <w:r w:rsidR="002C4C8F">
              <w:t xml:space="preserve">  </w:t>
            </w:r>
            <w:r w:rsidR="0022594A">
              <w:t xml:space="preserve">  $</w:t>
            </w:r>
            <w:r w:rsidR="00E421A5">
              <w:t>973</w:t>
            </w:r>
          </w:p>
          <w:p w14:paraId="57534773" w14:textId="0C7C413C" w:rsidR="00EF22FE" w:rsidRDefault="00EF22FE" w:rsidP="00EF22FE">
            <w:pPr>
              <w:spacing w:after="0"/>
            </w:pPr>
            <w:r>
              <w:t>Material Goods Purchased for Clients</w:t>
            </w:r>
            <w:r w:rsidR="00E421A5">
              <w:t xml:space="preserve">              </w:t>
            </w:r>
            <w:r w:rsidR="002C4C8F">
              <w:t xml:space="preserve">  </w:t>
            </w:r>
            <w:r w:rsidR="00425744">
              <w:t xml:space="preserve"> </w:t>
            </w:r>
            <w:r w:rsidR="00E421A5">
              <w:t>$4,581</w:t>
            </w:r>
          </w:p>
          <w:p w14:paraId="549C1437" w14:textId="4CA9D2B0" w:rsidR="00EF22FE" w:rsidRDefault="00EF22FE" w:rsidP="00EF22FE">
            <w:pPr>
              <w:spacing w:after="0"/>
            </w:pPr>
            <w:r>
              <w:t>Community Outreach</w:t>
            </w:r>
            <w:r w:rsidR="00E421A5">
              <w:t xml:space="preserve">                                           </w:t>
            </w:r>
            <w:r w:rsidR="00425744">
              <w:t xml:space="preserve"> </w:t>
            </w:r>
            <w:r w:rsidR="00E421A5">
              <w:t xml:space="preserve"> </w:t>
            </w:r>
            <w:r w:rsidR="002C4C8F">
              <w:t xml:space="preserve">  </w:t>
            </w:r>
            <w:r w:rsidR="00E421A5">
              <w:t>$</w:t>
            </w:r>
            <w:r w:rsidR="00CF3969">
              <w:t>1,082</w:t>
            </w:r>
          </w:p>
          <w:p w14:paraId="7D9FDE7A" w14:textId="47F35CCF" w:rsidR="00EF22FE" w:rsidRDefault="00EF22FE" w:rsidP="00EF22FE">
            <w:pPr>
              <w:spacing w:after="0"/>
            </w:pPr>
            <w:r>
              <w:t>Other (office supplies, equipment, etc.)</w:t>
            </w:r>
            <w:r w:rsidR="00CF3969">
              <w:t xml:space="preserve">         </w:t>
            </w:r>
            <w:r w:rsidR="00425744">
              <w:t xml:space="preserve"> </w:t>
            </w:r>
            <w:r w:rsidR="00CF3969">
              <w:t xml:space="preserve"> </w:t>
            </w:r>
            <w:r w:rsidR="002C4C8F">
              <w:t xml:space="preserve">  </w:t>
            </w:r>
            <w:r w:rsidR="00CF3969" w:rsidRPr="002C4C8F">
              <w:rPr>
                <w:u w:val="single"/>
              </w:rPr>
              <w:t>$</w:t>
            </w:r>
            <w:r w:rsidR="00B4093E" w:rsidRPr="002C4C8F">
              <w:rPr>
                <w:u w:val="single"/>
              </w:rPr>
              <w:t>4,424</w:t>
            </w:r>
          </w:p>
          <w:p w14:paraId="714BAE4D" w14:textId="54DACD51" w:rsidR="00FC3C59" w:rsidRPr="002C4C8F" w:rsidRDefault="006C1C9D" w:rsidP="00EF22FE">
            <w:pPr>
              <w:spacing w:after="0"/>
              <w:rPr>
                <w:b/>
              </w:rPr>
            </w:pPr>
            <w:r>
              <w:t xml:space="preserve">     </w:t>
            </w:r>
            <w:r w:rsidR="00FC3C59" w:rsidRPr="002C4C8F">
              <w:rPr>
                <w:b/>
              </w:rPr>
              <w:t>Total Expenses 2018</w:t>
            </w:r>
            <w:r w:rsidR="002C4C8F" w:rsidRPr="002C4C8F">
              <w:rPr>
                <w:b/>
              </w:rPr>
              <w:t xml:space="preserve">                                        $68,337</w:t>
            </w:r>
          </w:p>
          <w:p w14:paraId="60D760C7" w14:textId="37B2AFCC" w:rsidR="009D2335" w:rsidRPr="00EF22FE" w:rsidRDefault="00486DB7" w:rsidP="00486DB7">
            <w:pPr>
              <w:pStyle w:val="Heading2"/>
              <w:spacing w:after="0"/>
              <w:rPr>
                <w:color w:val="7030A0"/>
              </w:rPr>
            </w:pPr>
            <w:r w:rsidRPr="00EF22FE">
              <w:rPr>
                <w:color w:val="7030A0"/>
              </w:rPr>
              <w:t>Non-Cash</w:t>
            </w:r>
            <w:r w:rsidR="00EF22FE" w:rsidRPr="00EF22FE">
              <w:rPr>
                <w:color w:val="7030A0"/>
              </w:rPr>
              <w:t xml:space="preserve"> Contributions</w:t>
            </w:r>
          </w:p>
          <w:p w14:paraId="0BE555E0" w14:textId="7CA74961" w:rsidR="009D2335" w:rsidRDefault="00EF22FE" w:rsidP="00486DB7">
            <w:pPr>
              <w:spacing w:after="0"/>
            </w:pPr>
            <w:r>
              <w:t>Material Goods Donated</w:t>
            </w:r>
            <w:r w:rsidR="00882E23">
              <w:t xml:space="preserve">                        </w:t>
            </w:r>
            <w:r w:rsidR="00632059">
              <w:t xml:space="preserve">   </w:t>
            </w:r>
            <w:r w:rsidR="00225F87">
              <w:t xml:space="preserve"> </w:t>
            </w:r>
            <w:r w:rsidR="00882E23">
              <w:t>$</w:t>
            </w:r>
            <w:r w:rsidR="003B5EEE">
              <w:t>55</w:t>
            </w:r>
            <w:r w:rsidR="00216698">
              <w:t>,936</w:t>
            </w:r>
          </w:p>
          <w:p w14:paraId="2BA2FC6C" w14:textId="56C53D1D" w:rsidR="00EF22FE" w:rsidRDefault="00EF22FE" w:rsidP="00486DB7">
            <w:pPr>
              <w:spacing w:after="0"/>
            </w:pPr>
            <w:r>
              <w:t>Rent on 2 Buildings</w:t>
            </w:r>
            <w:r w:rsidR="00B44D44">
              <w:t xml:space="preserve"> </w:t>
            </w:r>
            <w:r w:rsidR="00882E23">
              <w:t xml:space="preserve">                                </w:t>
            </w:r>
            <w:r w:rsidR="00632059">
              <w:t xml:space="preserve">    </w:t>
            </w:r>
            <w:r w:rsidR="00B44D44">
              <w:t>$7,236</w:t>
            </w:r>
          </w:p>
          <w:p w14:paraId="2308BE81" w14:textId="410467B5" w:rsidR="00EF22FE" w:rsidRDefault="00EF22FE" w:rsidP="00486DB7">
            <w:pPr>
              <w:spacing w:after="0"/>
            </w:pPr>
            <w:r>
              <w:t>Volunteer Hours</w:t>
            </w:r>
            <w:r w:rsidR="00B44D44">
              <w:t xml:space="preserve"> </w:t>
            </w:r>
            <w:r w:rsidR="00882E23">
              <w:t xml:space="preserve">                                      </w:t>
            </w:r>
            <w:r w:rsidR="00632059">
              <w:t xml:space="preserve">    </w:t>
            </w:r>
            <w:r w:rsidR="00853E6B">
              <w:t>$</w:t>
            </w:r>
            <w:r w:rsidR="00733227">
              <w:t>56,244</w:t>
            </w:r>
          </w:p>
          <w:p w14:paraId="25186BCE" w14:textId="399C7477" w:rsidR="00EF22FE" w:rsidRPr="00216698" w:rsidRDefault="00EF22FE" w:rsidP="00486DB7">
            <w:pPr>
              <w:spacing w:after="0"/>
              <w:rPr>
                <w:u w:val="single"/>
              </w:rPr>
            </w:pPr>
            <w:r>
              <w:t>Donated Services</w:t>
            </w:r>
            <w:r w:rsidR="00882E23">
              <w:t xml:space="preserve">                                      </w:t>
            </w:r>
            <w:r w:rsidR="00632059">
              <w:t xml:space="preserve">    </w:t>
            </w:r>
            <w:r w:rsidR="00882E23" w:rsidRPr="00216698">
              <w:rPr>
                <w:u w:val="single"/>
              </w:rPr>
              <w:t>$3,500</w:t>
            </w:r>
          </w:p>
          <w:p w14:paraId="195558DC" w14:textId="6E0BFAC7" w:rsidR="0055119B" w:rsidRDefault="006C1C9D" w:rsidP="00486DB7">
            <w:pPr>
              <w:spacing w:after="0"/>
              <w:rPr>
                <w:b/>
              </w:rPr>
            </w:pPr>
            <w:r>
              <w:t xml:space="preserve">     </w:t>
            </w:r>
            <w:r w:rsidRPr="00632059">
              <w:rPr>
                <w:b/>
              </w:rPr>
              <w:t>Total Non-Cash Contributions</w:t>
            </w:r>
            <w:r w:rsidR="00216698" w:rsidRPr="00632059">
              <w:rPr>
                <w:b/>
              </w:rPr>
              <w:t xml:space="preserve">         $</w:t>
            </w:r>
            <w:r w:rsidR="00632059" w:rsidRPr="00632059">
              <w:rPr>
                <w:b/>
              </w:rPr>
              <w:t>122,916</w:t>
            </w:r>
          </w:p>
          <w:p w14:paraId="543138BA" w14:textId="2BAA0E96" w:rsidR="00584E2E" w:rsidRPr="002F7D36" w:rsidRDefault="002F7D36" w:rsidP="00486DB7">
            <w:pPr>
              <w:spacing w:after="0"/>
            </w:pPr>
            <w:r w:rsidRPr="002F7D36">
              <w:t>For every $1 donated we do $2.86 worth of ministry!</w:t>
            </w:r>
          </w:p>
        </w:tc>
      </w:tr>
      <w:tr w:rsidR="009D2335" w14:paraId="080E2490" w14:textId="77777777">
        <w:trPr>
          <w:trHeight w:hRule="exact" w:val="504"/>
        </w:trPr>
        <w:tc>
          <w:tcPr>
            <w:tcW w:w="6192" w:type="dxa"/>
            <w:vAlign w:val="bottom"/>
          </w:tcPr>
          <w:p w14:paraId="4037B9D7" w14:textId="77777777" w:rsidR="009D2335" w:rsidRDefault="009D2335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Align w:val="bottom"/>
          </w:tcPr>
          <w:p w14:paraId="34E13783" w14:textId="77777777" w:rsidR="009D2335" w:rsidRDefault="009D2335">
            <w:pPr>
              <w:pStyle w:val="NoSpacing"/>
            </w:pPr>
          </w:p>
        </w:tc>
        <w:tc>
          <w:tcPr>
            <w:tcW w:w="864" w:type="dxa"/>
            <w:vAlign w:val="bottom"/>
          </w:tcPr>
          <w:p w14:paraId="3F1B5E3A" w14:textId="77777777" w:rsidR="009D2335" w:rsidRDefault="009D2335">
            <w:pPr>
              <w:pStyle w:val="NoSpacing"/>
            </w:pPr>
          </w:p>
        </w:tc>
        <w:tc>
          <w:tcPr>
            <w:tcW w:w="6192" w:type="dxa"/>
            <w:vAlign w:val="bottom"/>
          </w:tcPr>
          <w:p w14:paraId="17FAB568" w14:textId="3B71B19B" w:rsidR="009D2335" w:rsidRDefault="009D2335">
            <w:pPr>
              <w:pStyle w:val="NoSpacing"/>
              <w:jc w:val="right"/>
              <w:rPr>
                <w:rStyle w:val="PageNumber"/>
              </w:rPr>
            </w:pPr>
          </w:p>
        </w:tc>
      </w:tr>
    </w:tbl>
    <w:p w14:paraId="219D4A42" w14:textId="77777777" w:rsidR="009D2335" w:rsidRDefault="009D2335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4527"/>
        <w:gridCol w:w="631"/>
        <w:gridCol w:w="631"/>
      </w:tblGrid>
      <w:tr w:rsidR="00E55708" w14:paraId="42BD74B1" w14:textId="77777777" w:rsidTr="004627BB">
        <w:trPr>
          <w:trHeight w:hRule="exact" w:val="806"/>
        </w:trPr>
        <w:tc>
          <w:tcPr>
            <w:tcW w:w="4527" w:type="dxa"/>
            <w:vAlign w:val="bottom"/>
          </w:tcPr>
          <w:p w14:paraId="4612787E" w14:textId="07D79AAE" w:rsidR="004D531C" w:rsidRDefault="004D531C">
            <w:pPr>
              <w:pStyle w:val="NoSpacing"/>
              <w:rPr>
                <w:rStyle w:val="PageNumber"/>
              </w:rPr>
            </w:pPr>
          </w:p>
        </w:tc>
        <w:tc>
          <w:tcPr>
            <w:tcW w:w="631" w:type="dxa"/>
            <w:vAlign w:val="bottom"/>
          </w:tcPr>
          <w:p w14:paraId="4DA55F13" w14:textId="60BCDDD5" w:rsidR="004D531C" w:rsidRDefault="004D531C">
            <w:pPr>
              <w:pStyle w:val="NoSpacing"/>
            </w:pPr>
          </w:p>
        </w:tc>
        <w:tc>
          <w:tcPr>
            <w:tcW w:w="631" w:type="dxa"/>
            <w:vAlign w:val="bottom"/>
          </w:tcPr>
          <w:p w14:paraId="5C3D4BEB" w14:textId="5F031CB7" w:rsidR="004D531C" w:rsidRDefault="004D531C">
            <w:pPr>
              <w:pStyle w:val="NoSpacing"/>
            </w:pPr>
          </w:p>
        </w:tc>
      </w:tr>
    </w:tbl>
    <w:p w14:paraId="0BDB1970" w14:textId="3FCB7D82" w:rsidR="009334D2" w:rsidRDefault="005542F7" w:rsidP="004627BB">
      <w:pPr>
        <w:pStyle w:val="NoSpacing"/>
        <w:tabs>
          <w:tab w:val="left" w:pos="10164"/>
        </w:tabs>
        <w:rPr>
          <w:rFonts w:asciiTheme="majorHAnsi" w:hAnsiTheme="majorHAnsi"/>
          <w:b/>
          <w:color w:val="7030A0"/>
          <w:sz w:val="28"/>
          <w:szCs w:val="28"/>
        </w:rPr>
      </w:pPr>
      <w:r>
        <w:rPr>
          <w:b/>
          <w:bCs/>
          <w:noProof/>
          <w:color w:val="75540F" w:themeColor="accent1" w:themeShade="8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9AC063" wp14:editId="06C74E81">
                <wp:simplePos x="0" y="0"/>
                <wp:positionH relativeFrom="column">
                  <wp:posOffset>6438900</wp:posOffset>
                </wp:positionH>
                <wp:positionV relativeFrom="paragraph">
                  <wp:posOffset>2491740</wp:posOffset>
                </wp:positionV>
                <wp:extent cx="2316480" cy="2034540"/>
                <wp:effectExtent l="0" t="0" r="26670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F3D018" w14:textId="01F61C94" w:rsidR="005542F7" w:rsidRDefault="005542F7">
                            <w:r>
                              <w:t>We have been blessed with so many wonderful volunteers</w:t>
                            </w:r>
                            <w:r w:rsidR="00EB205F">
                              <w:t xml:space="preserve"> over the past 10 years who have selflessly given their time, emotional &amp; physical energy and shared their faith with our neighbors in need. </w:t>
                            </w:r>
                            <w:r w:rsidR="00B51A9D">
                              <w:t xml:space="preserve">When a volunteer passes </w:t>
                            </w:r>
                            <w:r w:rsidR="0056036A">
                              <w:t>on,</w:t>
                            </w:r>
                            <w:r w:rsidR="00B51A9D">
                              <w:t xml:space="preserve"> we are left with great joy because we know they hear from our Lord, “Well done, my good and faithful servant.” But we also have a hole in our hearts because every volunteer is our family!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AC063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507pt;margin-top:196.2pt;width:182.4pt;height:160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" fillcolor="white [3201]" strokeweight=".5pt">
                <v:textbox>
                  <w:txbxContent>
                    <w:p w14:paraId="03F3D018" w14:textId="01F61C94" w:rsidR="005542F7" w:rsidRDefault="005542F7">
                      <w:r>
                        <w:t>We have been blessed with so many wonderful volunteers</w:t>
                      </w:r>
                      <w:r w:rsidR="00EB205F">
                        <w:t xml:space="preserve"> over the past 10 years who have selflessly given their time, emotional &amp; physical energy and shared their faith with our neighbors in need. </w:t>
                      </w:r>
                      <w:r w:rsidR="00B51A9D">
                        <w:t xml:space="preserve">When a volunteer passes </w:t>
                      </w:r>
                      <w:r w:rsidR="0056036A">
                        <w:t>on,</w:t>
                      </w:r>
                      <w:r w:rsidR="00B51A9D">
                        <w:t xml:space="preserve"> we are left with great joy because we know they hear from our Lord, “Well done, my good and faithful servant.” But we also have a hole in our hearts because every volunteer is our family!</w:t>
                      </w:r>
                    </w:p>
                  </w:txbxContent>
                </v:textbox>
              </v:shape>
            </w:pict>
          </mc:Fallback>
        </mc:AlternateContent>
      </w:r>
      <w:r w:rsidR="00C63A3F" w:rsidRPr="004627BB">
        <w:rPr>
          <w:rStyle w:val="PageNumber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285A758" wp14:editId="5C56DFCC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4113530" cy="6271260"/>
                <wp:effectExtent l="0" t="0" r="127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627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08E60" w14:textId="77777777" w:rsidR="00C66DCA" w:rsidRPr="002105E9" w:rsidRDefault="00C66DCA" w:rsidP="00C66DCA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2105E9">
                              <w:rPr>
                                <w:rFonts w:asciiTheme="majorHAnsi" w:hAnsiTheme="maj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Beloved Volunteers who have Passed on</w:t>
                            </w:r>
                          </w:p>
                          <w:p w14:paraId="1D12FD47" w14:textId="77777777" w:rsidR="00C66DCA" w:rsidRDefault="00C66DCA" w:rsidP="00C66D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021A3" wp14:editId="70B739DC">
                                  <wp:extent cx="1550622" cy="1987862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enevieve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5640" cy="20712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33B059" wp14:editId="1A0110E3">
                                  <wp:extent cx="1539240" cy="2021384"/>
                                  <wp:effectExtent l="0" t="0" r="381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TERRY_000244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682" cy="2165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1A40A" wp14:editId="122EE9BB">
                                  <wp:extent cx="1394202" cy="20193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Jean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373" cy="2048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8B3EC4" w14:textId="77777777" w:rsidR="00C66DCA" w:rsidRDefault="00C66DCA" w:rsidP="00C66DCA">
                            <w:r w:rsidRPr="006061B6">
                              <w:rPr>
                                <w:b/>
                              </w:rPr>
                              <w:t>Genevieve James</w:t>
                            </w:r>
                            <w:r>
                              <w:t xml:space="preserve"> – receptionist &amp; food pantry</w:t>
                            </w:r>
                          </w:p>
                          <w:p w14:paraId="04F3EB54" w14:textId="77777777" w:rsidR="00C66DCA" w:rsidRDefault="00C66DCA" w:rsidP="00C66DCA">
                            <w:r w:rsidRPr="006061B6">
                              <w:rPr>
                                <w:b/>
                              </w:rPr>
                              <w:t xml:space="preserve">Terry Lee </w:t>
                            </w:r>
                            <w:r>
                              <w:t>– Celebrate Recovery, Jail ministry, chief Go-fer</w:t>
                            </w:r>
                          </w:p>
                          <w:p w14:paraId="1C97AE64" w14:textId="77777777" w:rsidR="00C66DCA" w:rsidRDefault="00C66DCA" w:rsidP="00C66DCA">
                            <w:r w:rsidRPr="006759D4">
                              <w:rPr>
                                <w:b/>
                              </w:rPr>
                              <w:t>Jean Liles</w:t>
                            </w:r>
                            <w:r>
                              <w:t xml:space="preserve"> - receptionist &amp; food pantry</w:t>
                            </w:r>
                          </w:p>
                          <w:p w14:paraId="0209E0A3" w14:textId="2E8853C3" w:rsidR="00C66DCA" w:rsidRDefault="00C66DCA" w:rsidP="00C66DCA">
                            <w:proofErr w:type="spellStart"/>
                            <w:r w:rsidRPr="006061B6">
                              <w:rPr>
                                <w:b/>
                              </w:rPr>
                              <w:t>Lerlene</w:t>
                            </w:r>
                            <w:proofErr w:type="spellEnd"/>
                            <w:r w:rsidRPr="006061B6">
                              <w:rPr>
                                <w:b/>
                              </w:rPr>
                              <w:t xml:space="preserve"> Dove</w:t>
                            </w:r>
                            <w:r w:rsidR="000D2F14">
                              <w:rPr>
                                <w:b/>
                              </w:rPr>
                              <w:t xml:space="preserve"> </w:t>
                            </w:r>
                            <w:r w:rsidR="00200F94" w:rsidRPr="00200F94">
                              <w:t>(not pictured)</w:t>
                            </w:r>
                            <w:r w:rsidRPr="00200F94">
                              <w:t xml:space="preserve"> </w:t>
                            </w:r>
                            <w:r>
                              <w:t>– receptionist &amp; coupon ministry</w:t>
                            </w:r>
                          </w:p>
                          <w:p w14:paraId="4FFB8A6E" w14:textId="678E0854" w:rsidR="00C66DCA" w:rsidRDefault="00C66DCA" w:rsidP="00C66DCA">
                            <w:r w:rsidRPr="006061B6">
                              <w:rPr>
                                <w:b/>
                              </w:rPr>
                              <w:t xml:space="preserve">Dolores </w:t>
                            </w:r>
                            <w:proofErr w:type="spellStart"/>
                            <w:r w:rsidRPr="006061B6">
                              <w:rPr>
                                <w:b/>
                              </w:rPr>
                              <w:t>VanAuken</w:t>
                            </w:r>
                            <w:proofErr w:type="spellEnd"/>
                            <w:r w:rsidR="00200F94">
                              <w:rPr>
                                <w:b/>
                              </w:rPr>
                              <w:t xml:space="preserve"> </w:t>
                            </w:r>
                            <w:r w:rsidR="00200F94" w:rsidRPr="00200F94">
                              <w:t>(not pictured)</w:t>
                            </w:r>
                            <w:r>
                              <w:t xml:space="preserve"> – receptionist &amp; food pantry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5A758" id="Text Box 2" o:spid="_x0000_s1027" type="#_x0000_t202" style="position:absolute;margin-left:272.7pt;margin-top:.85pt;width:323.9pt;height:493.8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" stroked="f">
                <v:textbox>
                  <w:txbxContent>
                    <w:p w14:paraId="74708E60" w14:textId="77777777" w:rsidR="00C66DCA" w:rsidRPr="002105E9" w:rsidRDefault="00C66DCA" w:rsidP="00C66DCA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2105E9">
                        <w:rPr>
                          <w:rFonts w:asciiTheme="majorHAnsi" w:hAnsiTheme="majorHAnsi"/>
                          <w:b/>
                          <w:color w:val="7030A0"/>
                          <w:sz w:val="28"/>
                          <w:szCs w:val="28"/>
                        </w:rPr>
                        <w:t>Beloved Volunteers who have Passed on</w:t>
                      </w:r>
                    </w:p>
                    <w:p w14:paraId="1D12FD47" w14:textId="77777777" w:rsidR="00C66DCA" w:rsidRDefault="00C66DCA" w:rsidP="00C66DCA">
                      <w:r>
                        <w:rPr>
                          <w:noProof/>
                        </w:rPr>
                        <w:drawing>
                          <wp:inline distT="0" distB="0" distL="0" distR="0" wp14:anchorId="492021A3" wp14:editId="70B739DC">
                            <wp:extent cx="1550622" cy="1987862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enevieve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5640" cy="20712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33B059" wp14:editId="1A0110E3">
                            <wp:extent cx="1539240" cy="2021384"/>
                            <wp:effectExtent l="0" t="0" r="381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TERRY_000244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8682" cy="2165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5F1A40A" wp14:editId="122EE9BB">
                            <wp:extent cx="1394202" cy="20193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Jean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373" cy="2048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8B3EC4" w14:textId="77777777" w:rsidR="00C66DCA" w:rsidRDefault="00C66DCA" w:rsidP="00C66DCA">
                      <w:r w:rsidRPr="006061B6">
                        <w:rPr>
                          <w:b/>
                        </w:rPr>
                        <w:t>Genevieve James</w:t>
                      </w:r>
                      <w:r>
                        <w:t xml:space="preserve"> – receptionist &amp; food pantry</w:t>
                      </w:r>
                    </w:p>
                    <w:p w14:paraId="04F3EB54" w14:textId="77777777" w:rsidR="00C66DCA" w:rsidRDefault="00C66DCA" w:rsidP="00C66DCA">
                      <w:r w:rsidRPr="006061B6">
                        <w:rPr>
                          <w:b/>
                        </w:rPr>
                        <w:t xml:space="preserve">Terry Lee </w:t>
                      </w:r>
                      <w:r>
                        <w:t>– Celebrate Recovery, Jail ministry, chief Go-fer</w:t>
                      </w:r>
                    </w:p>
                    <w:p w14:paraId="1C97AE64" w14:textId="77777777" w:rsidR="00C66DCA" w:rsidRDefault="00C66DCA" w:rsidP="00C66DCA">
                      <w:r w:rsidRPr="006759D4">
                        <w:rPr>
                          <w:b/>
                        </w:rPr>
                        <w:t>Jean Liles</w:t>
                      </w:r>
                      <w:r>
                        <w:t xml:space="preserve"> - receptionist &amp; food pantry</w:t>
                      </w:r>
                    </w:p>
                    <w:p w14:paraId="0209E0A3" w14:textId="2E8853C3" w:rsidR="00C66DCA" w:rsidRDefault="00C66DCA" w:rsidP="00C66DCA">
                      <w:proofErr w:type="spellStart"/>
                      <w:r w:rsidRPr="006061B6">
                        <w:rPr>
                          <w:b/>
                        </w:rPr>
                        <w:t>Lerlene</w:t>
                      </w:r>
                      <w:proofErr w:type="spellEnd"/>
                      <w:r w:rsidRPr="006061B6">
                        <w:rPr>
                          <w:b/>
                        </w:rPr>
                        <w:t xml:space="preserve"> Dove</w:t>
                      </w:r>
                      <w:r w:rsidR="000D2F14">
                        <w:rPr>
                          <w:b/>
                        </w:rPr>
                        <w:t xml:space="preserve"> </w:t>
                      </w:r>
                      <w:r w:rsidR="00200F94" w:rsidRPr="00200F94">
                        <w:t>(not pictured)</w:t>
                      </w:r>
                      <w:r w:rsidRPr="00200F94">
                        <w:t xml:space="preserve"> </w:t>
                      </w:r>
                      <w:r>
                        <w:t>– receptionist &amp; coupon ministry</w:t>
                      </w:r>
                    </w:p>
                    <w:p w14:paraId="4FFB8A6E" w14:textId="678E0854" w:rsidR="00C66DCA" w:rsidRDefault="00C66DCA" w:rsidP="00C66DCA">
                      <w:r w:rsidRPr="006061B6">
                        <w:rPr>
                          <w:b/>
                        </w:rPr>
                        <w:t xml:space="preserve">Dolores </w:t>
                      </w:r>
                      <w:proofErr w:type="spellStart"/>
                      <w:r w:rsidRPr="006061B6">
                        <w:rPr>
                          <w:b/>
                        </w:rPr>
                        <w:t>VanAuken</w:t>
                      </w:r>
                      <w:proofErr w:type="spellEnd"/>
                      <w:r w:rsidR="00200F94">
                        <w:rPr>
                          <w:b/>
                        </w:rPr>
                        <w:t xml:space="preserve"> </w:t>
                      </w:r>
                      <w:r w:rsidR="00200F94" w:rsidRPr="00200F94">
                        <w:t>(not pictured)</w:t>
                      </w:r>
                      <w:r>
                        <w:t xml:space="preserve"> – receptionist &amp; food pantry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3A3F" w:rsidRPr="004627BB">
        <w:rPr>
          <w:rStyle w:val="PageNumber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ED3A6E9" wp14:editId="734B4942">
                <wp:simplePos x="0" y="0"/>
                <wp:positionH relativeFrom="margin">
                  <wp:posOffset>-91440</wp:posOffset>
                </wp:positionH>
                <wp:positionV relativeFrom="paragraph">
                  <wp:posOffset>-65405</wp:posOffset>
                </wp:positionV>
                <wp:extent cx="4113530" cy="6271260"/>
                <wp:effectExtent l="0" t="0" r="127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627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5161B" w14:textId="77777777" w:rsidR="00101C3A" w:rsidRPr="002105E9" w:rsidRDefault="00101C3A" w:rsidP="00101C3A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2105E9">
                              <w:rPr>
                                <w:rFonts w:asciiTheme="majorHAnsi" w:hAnsiTheme="maj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Beloved Volunteers who have Passed on</w:t>
                            </w:r>
                          </w:p>
                          <w:p w14:paraId="53FDDA35" w14:textId="03CD7ABF" w:rsidR="00101C3A" w:rsidRDefault="00101C3A" w:rsidP="00101C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C8FFF" wp14:editId="0E4CF7B7">
                                  <wp:extent cx="1550622" cy="1987862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enevieve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5640" cy="20712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C7E54C" wp14:editId="44B468D4">
                                  <wp:extent cx="1539240" cy="2021384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TERRY_000244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682" cy="2165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266D26" wp14:editId="5536265E">
                                  <wp:extent cx="1394202" cy="20193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Jean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373" cy="2048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6036A" w:rsidRPr="0056036A">
                              <w:drawing>
                                <wp:inline distT="0" distB="0" distL="0" distR="0" wp14:anchorId="18707944" wp14:editId="2C8BA1DE">
                                  <wp:extent cx="2346960" cy="20574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696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A8F945" w14:textId="77777777" w:rsidR="00101C3A" w:rsidRDefault="00101C3A" w:rsidP="00101C3A">
                            <w:r w:rsidRPr="006061B6">
                              <w:rPr>
                                <w:b/>
                              </w:rPr>
                              <w:t>Genevieve James</w:t>
                            </w:r>
                            <w:r>
                              <w:t xml:space="preserve"> – receptionist &amp; food pantry</w:t>
                            </w:r>
                          </w:p>
                          <w:p w14:paraId="096FB9FD" w14:textId="77777777" w:rsidR="00101C3A" w:rsidRDefault="00101C3A" w:rsidP="00101C3A">
                            <w:r w:rsidRPr="006061B6">
                              <w:rPr>
                                <w:b/>
                              </w:rPr>
                              <w:t xml:space="preserve">Terry Lee </w:t>
                            </w:r>
                            <w:r>
                              <w:t>– Celebrate Recovery, Jail ministry, chief Go-fer</w:t>
                            </w:r>
                          </w:p>
                          <w:p w14:paraId="1E3EE44C" w14:textId="77777777" w:rsidR="00101C3A" w:rsidRDefault="00101C3A" w:rsidP="00101C3A">
                            <w:r w:rsidRPr="006759D4">
                              <w:rPr>
                                <w:b/>
                              </w:rPr>
                              <w:t>Jean Liles</w:t>
                            </w:r>
                            <w:r>
                              <w:t xml:space="preserve"> - receptionist &amp; food pantry</w:t>
                            </w:r>
                          </w:p>
                          <w:p w14:paraId="6DC8F2BA" w14:textId="551C94D0" w:rsidR="00101C3A" w:rsidRDefault="00101C3A" w:rsidP="00101C3A">
                            <w:proofErr w:type="spellStart"/>
                            <w:r w:rsidRPr="006061B6">
                              <w:rPr>
                                <w:b/>
                              </w:rPr>
                              <w:t>Lerlene</w:t>
                            </w:r>
                            <w:proofErr w:type="spellEnd"/>
                            <w:r w:rsidRPr="006061B6">
                              <w:rPr>
                                <w:b/>
                              </w:rPr>
                              <w:t xml:space="preserve"> Dove </w:t>
                            </w:r>
                            <w:r w:rsidR="0056036A" w:rsidRPr="0056036A">
                              <w:t>(not pictured)</w:t>
                            </w:r>
                            <w:r w:rsidR="0056036A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– receptionist &amp; coupon ministry</w:t>
                            </w:r>
                          </w:p>
                          <w:p w14:paraId="5114AF79" w14:textId="2E9481A0" w:rsidR="00101C3A" w:rsidRDefault="00101C3A" w:rsidP="00101C3A">
                            <w:r w:rsidRPr="006061B6">
                              <w:rPr>
                                <w:b/>
                              </w:rPr>
                              <w:t xml:space="preserve">Dolores </w:t>
                            </w:r>
                            <w:proofErr w:type="spellStart"/>
                            <w:r w:rsidRPr="006061B6">
                              <w:rPr>
                                <w:b/>
                              </w:rPr>
                              <w:t>VanAuken</w:t>
                            </w:r>
                            <w:proofErr w:type="spellEnd"/>
                            <w:r w:rsidR="0056036A">
                              <w:rPr>
                                <w:b/>
                              </w:rPr>
                              <w:t xml:space="preserve"> </w:t>
                            </w:r>
                            <w:r w:rsidR="0056036A" w:rsidRPr="0056036A">
                              <w:t>(not pictured)</w:t>
                            </w:r>
                            <w:r>
                              <w:t xml:space="preserve"> – receptionist &amp; food pantry</w:t>
                            </w:r>
                          </w:p>
                          <w:p w14:paraId="56C7FD24" w14:textId="51473A6C" w:rsidR="00C66DCA" w:rsidRDefault="00C66DCA" w:rsidP="00101C3A"/>
                          <w:p w14:paraId="3499341A" w14:textId="77777777" w:rsidR="00C66DCA" w:rsidRDefault="00C66DCA" w:rsidP="00101C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3A6E9" id="_x0000_s1028" type="#_x0000_t202" style="position:absolute;margin-left:-7.2pt;margin-top:-5.15pt;width:323.9pt;height:493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" stroked="f">
                <v:textbox>
                  <w:txbxContent>
                    <w:p w14:paraId="5015161B" w14:textId="77777777" w:rsidR="00101C3A" w:rsidRPr="002105E9" w:rsidRDefault="00101C3A" w:rsidP="00101C3A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2105E9">
                        <w:rPr>
                          <w:rFonts w:asciiTheme="majorHAnsi" w:hAnsiTheme="majorHAnsi"/>
                          <w:b/>
                          <w:color w:val="7030A0"/>
                          <w:sz w:val="28"/>
                          <w:szCs w:val="28"/>
                        </w:rPr>
                        <w:t>Beloved Volunteers who have Passed on</w:t>
                      </w:r>
                    </w:p>
                    <w:p w14:paraId="53FDDA35" w14:textId="03CD7ABF" w:rsidR="00101C3A" w:rsidRDefault="00101C3A" w:rsidP="00101C3A">
                      <w:r>
                        <w:rPr>
                          <w:noProof/>
                        </w:rPr>
                        <w:drawing>
                          <wp:inline distT="0" distB="0" distL="0" distR="0" wp14:anchorId="219C8FFF" wp14:editId="0E4CF7B7">
                            <wp:extent cx="1550622" cy="1987862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enevieve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5640" cy="20712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C7E54C" wp14:editId="44B468D4">
                            <wp:extent cx="1539240" cy="2021384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TERRY_000244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8682" cy="2165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266D26" wp14:editId="5536265E">
                            <wp:extent cx="1394202" cy="20193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Jean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373" cy="2048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6036A" w:rsidRPr="0056036A">
                        <w:drawing>
                          <wp:inline distT="0" distB="0" distL="0" distR="0" wp14:anchorId="18707944" wp14:editId="2C8BA1DE">
                            <wp:extent cx="2346960" cy="20574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6960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A8F945" w14:textId="77777777" w:rsidR="00101C3A" w:rsidRDefault="00101C3A" w:rsidP="00101C3A">
                      <w:r w:rsidRPr="006061B6">
                        <w:rPr>
                          <w:b/>
                        </w:rPr>
                        <w:t>Genevieve James</w:t>
                      </w:r>
                      <w:r>
                        <w:t xml:space="preserve"> – receptionist &amp; food pantry</w:t>
                      </w:r>
                    </w:p>
                    <w:p w14:paraId="096FB9FD" w14:textId="77777777" w:rsidR="00101C3A" w:rsidRDefault="00101C3A" w:rsidP="00101C3A">
                      <w:r w:rsidRPr="006061B6">
                        <w:rPr>
                          <w:b/>
                        </w:rPr>
                        <w:t xml:space="preserve">Terry Lee </w:t>
                      </w:r>
                      <w:r>
                        <w:t>– Celebrate Recovery, Jail ministry, chief Go-fer</w:t>
                      </w:r>
                    </w:p>
                    <w:p w14:paraId="1E3EE44C" w14:textId="77777777" w:rsidR="00101C3A" w:rsidRDefault="00101C3A" w:rsidP="00101C3A">
                      <w:r w:rsidRPr="006759D4">
                        <w:rPr>
                          <w:b/>
                        </w:rPr>
                        <w:t>Jean Liles</w:t>
                      </w:r>
                      <w:r>
                        <w:t xml:space="preserve"> - receptionist &amp; food pantry</w:t>
                      </w:r>
                    </w:p>
                    <w:p w14:paraId="6DC8F2BA" w14:textId="551C94D0" w:rsidR="00101C3A" w:rsidRDefault="00101C3A" w:rsidP="00101C3A">
                      <w:proofErr w:type="spellStart"/>
                      <w:r w:rsidRPr="006061B6">
                        <w:rPr>
                          <w:b/>
                        </w:rPr>
                        <w:t>Lerlene</w:t>
                      </w:r>
                      <w:proofErr w:type="spellEnd"/>
                      <w:r w:rsidRPr="006061B6">
                        <w:rPr>
                          <w:b/>
                        </w:rPr>
                        <w:t xml:space="preserve"> Dove </w:t>
                      </w:r>
                      <w:r w:rsidR="0056036A" w:rsidRPr="0056036A">
                        <w:t>(not pictured)</w:t>
                      </w:r>
                      <w:r w:rsidR="0056036A">
                        <w:rPr>
                          <w:b/>
                        </w:rPr>
                        <w:t xml:space="preserve"> </w:t>
                      </w:r>
                      <w:r>
                        <w:t>– receptionist &amp; coupon ministry</w:t>
                      </w:r>
                    </w:p>
                    <w:p w14:paraId="5114AF79" w14:textId="2E9481A0" w:rsidR="00101C3A" w:rsidRDefault="00101C3A" w:rsidP="00101C3A">
                      <w:r w:rsidRPr="006061B6">
                        <w:rPr>
                          <w:b/>
                        </w:rPr>
                        <w:t xml:space="preserve">Dolores </w:t>
                      </w:r>
                      <w:proofErr w:type="spellStart"/>
                      <w:r w:rsidRPr="006061B6">
                        <w:rPr>
                          <w:b/>
                        </w:rPr>
                        <w:t>VanAuken</w:t>
                      </w:r>
                      <w:proofErr w:type="spellEnd"/>
                      <w:r w:rsidR="0056036A">
                        <w:rPr>
                          <w:b/>
                        </w:rPr>
                        <w:t xml:space="preserve"> </w:t>
                      </w:r>
                      <w:r w:rsidR="0056036A" w:rsidRPr="0056036A">
                        <w:t>(not pictured)</w:t>
                      </w:r>
                      <w:r>
                        <w:t xml:space="preserve"> – receptionist &amp; food pantry</w:t>
                      </w:r>
                    </w:p>
                    <w:p w14:paraId="56C7FD24" w14:textId="51473A6C" w:rsidR="00C66DCA" w:rsidRDefault="00C66DCA" w:rsidP="00101C3A"/>
                    <w:p w14:paraId="3499341A" w14:textId="77777777" w:rsidR="00C66DCA" w:rsidRDefault="00C66DCA" w:rsidP="00101C3A"/>
                  </w:txbxContent>
                </v:textbox>
                <w10:wrap type="square" anchorx="margin"/>
              </v:shape>
            </w:pict>
          </mc:Fallback>
        </mc:AlternateContent>
      </w:r>
    </w:p>
    <w:p w14:paraId="2C31FD0B" w14:textId="0B1CA437" w:rsidR="00C47E14" w:rsidRDefault="00762048">
      <w:pPr>
        <w:pStyle w:val="NoSpacing"/>
      </w:pPr>
      <w:r w:rsidRPr="00C47E14">
        <w:rPr>
          <w:rStyle w:val="PageNumber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3AD6DD2" wp14:editId="64D4846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710940" cy="6713220"/>
                <wp:effectExtent l="0" t="0" r="381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940" cy="671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86838" w14:textId="482050CC" w:rsidR="00133DF6" w:rsidRDefault="00133DF6" w:rsidP="009334D2">
                            <w:pPr>
                              <w:pStyle w:val="NoSpacing"/>
                              <w:tabs>
                                <w:tab w:val="left" w:pos="10164"/>
                              </w:tabs>
                              <w:rPr>
                                <w:rFonts w:asciiTheme="majorHAnsi" w:hAnsiTheme="maj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bookmarkStart w:id="0" w:name="_Hlk859998"/>
                            <w:bookmarkStart w:id="1" w:name="_Hlk859999"/>
                            <w:r w:rsidRPr="00126BF8">
                              <w:rPr>
                                <w:rFonts w:asciiTheme="majorHAnsi" w:hAnsiTheme="maj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Honoring Our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Beginnings</w:t>
                            </w:r>
                          </w:p>
                          <w:p w14:paraId="776A67E2" w14:textId="77777777" w:rsidR="00133DF6" w:rsidRDefault="00133DF6" w:rsidP="009334D2">
                            <w:pPr>
                              <w:pStyle w:val="NoSpacing"/>
                              <w:tabs>
                                <w:tab w:val="left" w:pos="10164"/>
                              </w:tabs>
                            </w:pPr>
                          </w:p>
                          <w:p w14:paraId="0C591003" w14:textId="576FCD6B" w:rsidR="009334D2" w:rsidRPr="009E0B04" w:rsidRDefault="009334D2" w:rsidP="009334D2">
                            <w:pPr>
                              <w:pStyle w:val="NoSpacing"/>
                              <w:tabs>
                                <w:tab w:val="left" w:pos="10164"/>
                              </w:tabs>
                              <w:rPr>
                                <w:rFonts w:asciiTheme="majorHAnsi" w:hAnsiTheme="maj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9E0B04">
                              <w:rPr>
                                <w:b/>
                              </w:rPr>
                              <w:t>Original Development Committee February 2009</w:t>
                            </w:r>
                          </w:p>
                          <w:p w14:paraId="4FC7F60A" w14:textId="77777777" w:rsidR="009334D2" w:rsidRPr="009E0B04" w:rsidRDefault="009334D2" w:rsidP="009334D2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9E0B04">
                              <w:rPr>
                                <w:b/>
                              </w:rPr>
                              <w:t xml:space="preserve">(the vision carriers) </w:t>
                            </w:r>
                          </w:p>
                          <w:p w14:paraId="4536CB41" w14:textId="77777777" w:rsidR="009334D2" w:rsidRPr="009E0B04" w:rsidRDefault="009334D2" w:rsidP="009334D2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9E0B04">
                              <w:rPr>
                                <w:b/>
                              </w:rPr>
                              <w:t>for Love INC Washington County:</w:t>
                            </w:r>
                          </w:p>
                          <w:p w14:paraId="62204C7C" w14:textId="77777777" w:rsidR="009334D2" w:rsidRDefault="009334D2" w:rsidP="009334D2">
                            <w:pPr>
                              <w:pStyle w:val="NoSpacing"/>
                            </w:pPr>
                          </w:p>
                          <w:p w14:paraId="0C232304" w14:textId="77777777" w:rsidR="009334D2" w:rsidRDefault="009334D2" w:rsidP="009334D2">
                            <w:pPr>
                              <w:pStyle w:val="NoSpacing"/>
                            </w:pPr>
                            <w:r>
                              <w:t xml:space="preserve">Charles </w:t>
                            </w:r>
                            <w:proofErr w:type="spellStart"/>
                            <w:r>
                              <w:t>Winegardener</w:t>
                            </w:r>
                            <w:proofErr w:type="spellEnd"/>
                            <w:r>
                              <w:t xml:space="preserve"> (Chair)</w:t>
                            </w:r>
                          </w:p>
                          <w:p w14:paraId="3B030E7F" w14:textId="77777777" w:rsidR="009334D2" w:rsidRDefault="009334D2" w:rsidP="009334D2">
                            <w:pPr>
                              <w:pStyle w:val="NoSpacing"/>
                            </w:pPr>
                            <w:r>
                              <w:t>Rose Alcorn</w:t>
                            </w:r>
                          </w:p>
                          <w:p w14:paraId="7F4FE0E5" w14:textId="77777777" w:rsidR="009334D2" w:rsidRDefault="009334D2" w:rsidP="009334D2">
                            <w:pPr>
                              <w:pStyle w:val="NoSpacing"/>
                            </w:pPr>
                            <w:proofErr w:type="spellStart"/>
                            <w:r>
                              <w:t>Tharesa</w:t>
                            </w:r>
                            <w:proofErr w:type="spellEnd"/>
                            <w:r>
                              <w:t xml:space="preserve"> Little</w:t>
                            </w:r>
                          </w:p>
                          <w:p w14:paraId="3673AB53" w14:textId="77777777" w:rsidR="009334D2" w:rsidRDefault="009334D2" w:rsidP="009334D2">
                            <w:pPr>
                              <w:pStyle w:val="NoSpacing"/>
                            </w:pPr>
                            <w:r>
                              <w:t>Dennis Cooper</w:t>
                            </w:r>
                          </w:p>
                          <w:p w14:paraId="0E806BFE" w14:textId="77777777" w:rsidR="009334D2" w:rsidRDefault="009334D2" w:rsidP="009334D2">
                            <w:pPr>
                              <w:pStyle w:val="NoSpacing"/>
                            </w:pPr>
                            <w:r>
                              <w:t>Sandy Cooper</w:t>
                            </w:r>
                          </w:p>
                          <w:p w14:paraId="6FBBA4C5" w14:textId="77777777" w:rsidR="009334D2" w:rsidRDefault="009334D2" w:rsidP="009334D2">
                            <w:pPr>
                              <w:pStyle w:val="NoSpacing"/>
                            </w:pPr>
                            <w:r>
                              <w:t>Pastor Steve Penner</w:t>
                            </w:r>
                          </w:p>
                          <w:p w14:paraId="0CAD0DEF" w14:textId="77777777" w:rsidR="009334D2" w:rsidRDefault="009334D2" w:rsidP="009334D2">
                            <w:pPr>
                              <w:pStyle w:val="NoSpacing"/>
                            </w:pPr>
                            <w:r>
                              <w:t xml:space="preserve">Dr. Suzanna </w:t>
                            </w:r>
                            <w:proofErr w:type="spellStart"/>
                            <w:r>
                              <w:t>Hubele</w:t>
                            </w:r>
                            <w:proofErr w:type="spellEnd"/>
                          </w:p>
                          <w:p w14:paraId="65FC40BF" w14:textId="77777777" w:rsidR="009334D2" w:rsidRDefault="009334D2" w:rsidP="009334D2">
                            <w:pPr>
                              <w:pStyle w:val="NoSpacing"/>
                            </w:pPr>
                            <w:r>
                              <w:t>Elise Walker (Treasurer)</w:t>
                            </w:r>
                          </w:p>
                          <w:p w14:paraId="194CBEB3" w14:textId="77777777" w:rsidR="009334D2" w:rsidRDefault="009334D2" w:rsidP="009334D2">
                            <w:pPr>
                              <w:pStyle w:val="NoSpacing"/>
                            </w:pPr>
                            <w:r>
                              <w:t xml:space="preserve">Pastor Bill </w:t>
                            </w:r>
                            <w:proofErr w:type="spellStart"/>
                            <w:r>
                              <w:t>Gartung</w:t>
                            </w:r>
                            <w:proofErr w:type="spellEnd"/>
                          </w:p>
                          <w:p w14:paraId="303C8E4D" w14:textId="77777777" w:rsidR="009334D2" w:rsidRDefault="009334D2" w:rsidP="009334D2">
                            <w:pPr>
                              <w:pStyle w:val="NoSpacing"/>
                            </w:pPr>
                          </w:p>
                          <w:p w14:paraId="1E2BFF6F" w14:textId="77777777" w:rsidR="009334D2" w:rsidRPr="009E0B04" w:rsidRDefault="009334D2" w:rsidP="009334D2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9E0B04">
                              <w:rPr>
                                <w:b/>
                              </w:rPr>
                              <w:t>Original Elected Board of Directors:</w:t>
                            </w:r>
                          </w:p>
                          <w:p w14:paraId="18F3088A" w14:textId="77777777" w:rsidR="009334D2" w:rsidRDefault="009334D2" w:rsidP="009334D2">
                            <w:pPr>
                              <w:pStyle w:val="NoSpacing"/>
                            </w:pPr>
                          </w:p>
                          <w:p w14:paraId="3E9B46FD" w14:textId="77777777" w:rsidR="009334D2" w:rsidRDefault="009334D2" w:rsidP="009334D2">
                            <w:pPr>
                              <w:pStyle w:val="NoSpacing"/>
                            </w:pPr>
                            <w:r>
                              <w:t>Sandra Cooper (Chair)</w:t>
                            </w:r>
                          </w:p>
                          <w:p w14:paraId="65FF1BDE" w14:textId="77777777" w:rsidR="009334D2" w:rsidRDefault="009334D2" w:rsidP="009334D2">
                            <w:pPr>
                              <w:pStyle w:val="NoSpacing"/>
                            </w:pPr>
                            <w:r>
                              <w:t>Rose Alcorn (Vice Chair)</w:t>
                            </w:r>
                          </w:p>
                          <w:p w14:paraId="06DD0A30" w14:textId="77777777" w:rsidR="009334D2" w:rsidRDefault="009334D2" w:rsidP="009334D2">
                            <w:pPr>
                              <w:pStyle w:val="NoSpacing"/>
                            </w:pPr>
                            <w:r>
                              <w:t>Jo Honey-</w:t>
                            </w:r>
                            <w:proofErr w:type="spellStart"/>
                            <w:r>
                              <w:t>Hardenbrook</w:t>
                            </w:r>
                            <w:proofErr w:type="spellEnd"/>
                            <w:r>
                              <w:t xml:space="preserve"> (Secretary)</w:t>
                            </w:r>
                          </w:p>
                          <w:p w14:paraId="68DC948C" w14:textId="77777777" w:rsidR="009334D2" w:rsidRDefault="009334D2" w:rsidP="009334D2">
                            <w:pPr>
                              <w:pStyle w:val="NoSpacing"/>
                            </w:pPr>
                            <w:r>
                              <w:t>Randy Hibberd (Treasurer)</w:t>
                            </w:r>
                          </w:p>
                          <w:p w14:paraId="713BB924" w14:textId="77777777" w:rsidR="009334D2" w:rsidRDefault="009334D2" w:rsidP="009334D2">
                            <w:pPr>
                              <w:pStyle w:val="NoSpacing"/>
                            </w:pPr>
                            <w:r>
                              <w:t>Lorene Pope</w:t>
                            </w:r>
                          </w:p>
                          <w:p w14:paraId="1B3A84B4" w14:textId="77777777" w:rsidR="009334D2" w:rsidRDefault="009334D2" w:rsidP="009334D2">
                            <w:pPr>
                              <w:pStyle w:val="NoSpacing"/>
                            </w:pPr>
                            <w:r>
                              <w:t>Gail Hogg</w:t>
                            </w:r>
                          </w:p>
                          <w:p w14:paraId="2F01B326" w14:textId="77777777" w:rsidR="009334D2" w:rsidRDefault="009334D2" w:rsidP="009334D2">
                            <w:pPr>
                              <w:pStyle w:val="NoSpacing"/>
                            </w:pPr>
                            <w:r>
                              <w:t xml:space="preserve">Brenda </w:t>
                            </w:r>
                            <w:proofErr w:type="spellStart"/>
                            <w:r>
                              <w:t>Lukehart</w:t>
                            </w:r>
                            <w:proofErr w:type="spellEnd"/>
                            <w:r>
                              <w:t>-Mattson</w:t>
                            </w:r>
                          </w:p>
                          <w:p w14:paraId="6F4296C3" w14:textId="77777777" w:rsidR="009334D2" w:rsidRDefault="009334D2" w:rsidP="009334D2">
                            <w:pPr>
                              <w:pStyle w:val="NoSpacing"/>
                            </w:pPr>
                            <w:r>
                              <w:t>Kim Hamilton</w:t>
                            </w:r>
                          </w:p>
                          <w:p w14:paraId="689EAE80" w14:textId="77777777" w:rsidR="009334D2" w:rsidRDefault="009334D2" w:rsidP="009334D2">
                            <w:pPr>
                              <w:pStyle w:val="NoSpacing"/>
                            </w:pPr>
                            <w:proofErr w:type="spellStart"/>
                            <w:r>
                              <w:t>Tharesa</w:t>
                            </w:r>
                            <w:proofErr w:type="spellEnd"/>
                            <w:r>
                              <w:t xml:space="preserve"> Little </w:t>
                            </w:r>
                          </w:p>
                          <w:p w14:paraId="2A99417D" w14:textId="77777777" w:rsidR="009334D2" w:rsidRDefault="009334D2" w:rsidP="009334D2">
                            <w:pPr>
                              <w:pStyle w:val="NoSpacing"/>
                            </w:pPr>
                            <w:r>
                              <w:t>Jack Wiley</w:t>
                            </w:r>
                          </w:p>
                          <w:p w14:paraId="54721BD8" w14:textId="77777777" w:rsidR="009334D2" w:rsidRDefault="009334D2" w:rsidP="009334D2">
                            <w:pPr>
                              <w:pStyle w:val="NoSpacing"/>
                            </w:pPr>
                          </w:p>
                          <w:p w14:paraId="38A31997" w14:textId="77777777" w:rsidR="009334D2" w:rsidRPr="009E0B04" w:rsidRDefault="009334D2" w:rsidP="009334D2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9E0B04">
                              <w:rPr>
                                <w:b/>
                              </w:rPr>
                              <w:t>First Hired Executive Director:</w:t>
                            </w:r>
                          </w:p>
                          <w:p w14:paraId="641993D0" w14:textId="77777777" w:rsidR="009334D2" w:rsidRDefault="009334D2" w:rsidP="009334D2">
                            <w:pPr>
                              <w:pStyle w:val="NoSpacing"/>
                            </w:pPr>
                          </w:p>
                          <w:p w14:paraId="44488A39" w14:textId="77777777" w:rsidR="009334D2" w:rsidRDefault="009334D2" w:rsidP="009334D2">
                            <w:pPr>
                              <w:pStyle w:val="NoSpacing"/>
                            </w:pPr>
                            <w:proofErr w:type="spellStart"/>
                            <w:r>
                              <w:t>Tharesa</w:t>
                            </w:r>
                            <w:proofErr w:type="spellEnd"/>
                            <w:r>
                              <w:t xml:space="preserve"> Little</w:t>
                            </w:r>
                          </w:p>
                          <w:p w14:paraId="2DEB899F" w14:textId="77777777" w:rsidR="009334D2" w:rsidRDefault="009334D2" w:rsidP="009334D2">
                            <w:pPr>
                              <w:pStyle w:val="NoSpacing"/>
                            </w:pPr>
                          </w:p>
                          <w:p w14:paraId="400B553B" w14:textId="5AFD7FFD" w:rsidR="009334D2" w:rsidRPr="009E0B04" w:rsidRDefault="00B67DCC" w:rsidP="009334D2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9E0B04">
                              <w:rPr>
                                <w:b/>
                              </w:rPr>
                              <w:t>First (</w:t>
                            </w:r>
                            <w:r w:rsidR="009334D2" w:rsidRPr="009E0B04">
                              <w:rPr>
                                <w:b/>
                              </w:rPr>
                              <w:t>Volunteer</w:t>
                            </w:r>
                            <w:r w:rsidR="006A3217" w:rsidRPr="009E0B04">
                              <w:rPr>
                                <w:b/>
                              </w:rPr>
                              <w:t>)</w:t>
                            </w:r>
                            <w:r w:rsidR="009334D2" w:rsidRPr="009E0B04">
                              <w:rPr>
                                <w:b/>
                              </w:rPr>
                              <w:t xml:space="preserve"> Clearinghouse Coordinator:</w:t>
                            </w:r>
                          </w:p>
                          <w:p w14:paraId="0DD18251" w14:textId="77777777" w:rsidR="009334D2" w:rsidRDefault="009334D2" w:rsidP="009334D2">
                            <w:pPr>
                              <w:pStyle w:val="NoSpacing"/>
                            </w:pPr>
                          </w:p>
                          <w:p w14:paraId="398114A6" w14:textId="77777777" w:rsidR="009334D2" w:rsidRDefault="009334D2" w:rsidP="009334D2">
                            <w:pPr>
                              <w:pStyle w:val="NoSpacing"/>
                            </w:pPr>
                            <w:r>
                              <w:t>Elise Walker</w:t>
                            </w:r>
                          </w:p>
                          <w:p w14:paraId="2801F920" w14:textId="77777777" w:rsidR="009334D2" w:rsidRDefault="009334D2" w:rsidP="009334D2">
                            <w:pPr>
                              <w:pStyle w:val="NoSpacing"/>
                            </w:pPr>
                          </w:p>
                          <w:p w14:paraId="6EBF0BC7" w14:textId="77777777" w:rsidR="009334D2" w:rsidRDefault="009334D2" w:rsidP="009334D2">
                            <w:pPr>
                              <w:pStyle w:val="NoSpacing"/>
                            </w:pPr>
                            <w:r>
                              <w:t xml:space="preserve">We received our official recognition as a fully open, operating </w:t>
                            </w:r>
                          </w:p>
                          <w:p w14:paraId="5B402F10" w14:textId="3233B240" w:rsidR="00C47E14" w:rsidRDefault="009334D2" w:rsidP="009334D2">
                            <w:r>
                              <w:t>affiliate in November of 2009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6DD2" id="_x0000_s1029" type="#_x0000_t202" style="position:absolute;margin-left:241pt;margin-top:0;width:292.2pt;height:528.6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" stroked="f">
                <v:textbox>
                  <w:txbxContent>
                    <w:p w14:paraId="77286838" w14:textId="482050CC" w:rsidR="00133DF6" w:rsidRDefault="00133DF6" w:rsidP="009334D2">
                      <w:pPr>
                        <w:pStyle w:val="NoSpacing"/>
                        <w:tabs>
                          <w:tab w:val="left" w:pos="10164"/>
                        </w:tabs>
                        <w:rPr>
                          <w:rFonts w:asciiTheme="majorHAnsi" w:hAnsiTheme="majorHAnsi"/>
                          <w:b/>
                          <w:color w:val="7030A0"/>
                          <w:sz w:val="28"/>
                          <w:szCs w:val="28"/>
                        </w:rPr>
                      </w:pPr>
                      <w:bookmarkStart w:id="2" w:name="_Hlk859998"/>
                      <w:bookmarkStart w:id="3" w:name="_Hlk859999"/>
                      <w:r w:rsidRPr="00126BF8">
                        <w:rPr>
                          <w:rFonts w:asciiTheme="majorHAnsi" w:hAnsiTheme="majorHAnsi"/>
                          <w:b/>
                          <w:color w:val="7030A0"/>
                          <w:sz w:val="28"/>
                          <w:szCs w:val="28"/>
                        </w:rPr>
                        <w:t xml:space="preserve">Honoring Our </w:t>
                      </w:r>
                      <w:r>
                        <w:rPr>
                          <w:rFonts w:asciiTheme="majorHAnsi" w:hAnsiTheme="majorHAnsi"/>
                          <w:b/>
                          <w:color w:val="7030A0"/>
                          <w:sz w:val="28"/>
                          <w:szCs w:val="28"/>
                        </w:rPr>
                        <w:t>Beginnings</w:t>
                      </w:r>
                    </w:p>
                    <w:p w14:paraId="776A67E2" w14:textId="77777777" w:rsidR="00133DF6" w:rsidRDefault="00133DF6" w:rsidP="009334D2">
                      <w:pPr>
                        <w:pStyle w:val="NoSpacing"/>
                        <w:tabs>
                          <w:tab w:val="left" w:pos="10164"/>
                        </w:tabs>
                      </w:pPr>
                    </w:p>
                    <w:p w14:paraId="0C591003" w14:textId="576FCD6B" w:rsidR="009334D2" w:rsidRPr="009E0B04" w:rsidRDefault="009334D2" w:rsidP="009334D2">
                      <w:pPr>
                        <w:pStyle w:val="NoSpacing"/>
                        <w:tabs>
                          <w:tab w:val="left" w:pos="10164"/>
                        </w:tabs>
                        <w:rPr>
                          <w:rFonts w:asciiTheme="majorHAnsi" w:hAnsiTheme="majorHAnsi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9E0B04">
                        <w:rPr>
                          <w:b/>
                        </w:rPr>
                        <w:t>Original Development Committee February 2009</w:t>
                      </w:r>
                    </w:p>
                    <w:p w14:paraId="4FC7F60A" w14:textId="77777777" w:rsidR="009334D2" w:rsidRPr="009E0B04" w:rsidRDefault="009334D2" w:rsidP="009334D2">
                      <w:pPr>
                        <w:pStyle w:val="NoSpacing"/>
                        <w:rPr>
                          <w:b/>
                        </w:rPr>
                      </w:pPr>
                      <w:r w:rsidRPr="009E0B04">
                        <w:rPr>
                          <w:b/>
                        </w:rPr>
                        <w:t xml:space="preserve">(the vision carriers) </w:t>
                      </w:r>
                    </w:p>
                    <w:p w14:paraId="4536CB41" w14:textId="77777777" w:rsidR="009334D2" w:rsidRPr="009E0B04" w:rsidRDefault="009334D2" w:rsidP="009334D2">
                      <w:pPr>
                        <w:pStyle w:val="NoSpacing"/>
                        <w:rPr>
                          <w:b/>
                        </w:rPr>
                      </w:pPr>
                      <w:r w:rsidRPr="009E0B04">
                        <w:rPr>
                          <w:b/>
                        </w:rPr>
                        <w:t>for Love INC Washington County:</w:t>
                      </w:r>
                    </w:p>
                    <w:p w14:paraId="62204C7C" w14:textId="77777777" w:rsidR="009334D2" w:rsidRDefault="009334D2" w:rsidP="009334D2">
                      <w:pPr>
                        <w:pStyle w:val="NoSpacing"/>
                      </w:pPr>
                    </w:p>
                    <w:p w14:paraId="0C232304" w14:textId="77777777" w:rsidR="009334D2" w:rsidRDefault="009334D2" w:rsidP="009334D2">
                      <w:pPr>
                        <w:pStyle w:val="NoSpacing"/>
                      </w:pPr>
                      <w:r>
                        <w:t xml:space="preserve">Charles </w:t>
                      </w:r>
                      <w:proofErr w:type="spellStart"/>
                      <w:r>
                        <w:t>Winegardener</w:t>
                      </w:r>
                      <w:proofErr w:type="spellEnd"/>
                      <w:r>
                        <w:t xml:space="preserve"> (Chair)</w:t>
                      </w:r>
                    </w:p>
                    <w:p w14:paraId="3B030E7F" w14:textId="77777777" w:rsidR="009334D2" w:rsidRDefault="009334D2" w:rsidP="009334D2">
                      <w:pPr>
                        <w:pStyle w:val="NoSpacing"/>
                      </w:pPr>
                      <w:r>
                        <w:t>Rose Alcorn</w:t>
                      </w:r>
                    </w:p>
                    <w:p w14:paraId="7F4FE0E5" w14:textId="77777777" w:rsidR="009334D2" w:rsidRDefault="009334D2" w:rsidP="009334D2">
                      <w:pPr>
                        <w:pStyle w:val="NoSpacing"/>
                      </w:pPr>
                      <w:proofErr w:type="spellStart"/>
                      <w:r>
                        <w:t>Tharesa</w:t>
                      </w:r>
                      <w:proofErr w:type="spellEnd"/>
                      <w:r>
                        <w:t xml:space="preserve"> Little</w:t>
                      </w:r>
                    </w:p>
                    <w:p w14:paraId="3673AB53" w14:textId="77777777" w:rsidR="009334D2" w:rsidRDefault="009334D2" w:rsidP="009334D2">
                      <w:pPr>
                        <w:pStyle w:val="NoSpacing"/>
                      </w:pPr>
                      <w:r>
                        <w:t>Dennis Cooper</w:t>
                      </w:r>
                    </w:p>
                    <w:p w14:paraId="0E806BFE" w14:textId="77777777" w:rsidR="009334D2" w:rsidRDefault="009334D2" w:rsidP="009334D2">
                      <w:pPr>
                        <w:pStyle w:val="NoSpacing"/>
                      </w:pPr>
                      <w:r>
                        <w:t>Sandy Cooper</w:t>
                      </w:r>
                    </w:p>
                    <w:p w14:paraId="6FBBA4C5" w14:textId="77777777" w:rsidR="009334D2" w:rsidRDefault="009334D2" w:rsidP="009334D2">
                      <w:pPr>
                        <w:pStyle w:val="NoSpacing"/>
                      </w:pPr>
                      <w:r>
                        <w:t>Pastor Steve Penner</w:t>
                      </w:r>
                    </w:p>
                    <w:p w14:paraId="0CAD0DEF" w14:textId="77777777" w:rsidR="009334D2" w:rsidRDefault="009334D2" w:rsidP="009334D2">
                      <w:pPr>
                        <w:pStyle w:val="NoSpacing"/>
                      </w:pPr>
                      <w:r>
                        <w:t xml:space="preserve">Dr. Suzanna </w:t>
                      </w:r>
                      <w:proofErr w:type="spellStart"/>
                      <w:r>
                        <w:t>Hubele</w:t>
                      </w:r>
                      <w:proofErr w:type="spellEnd"/>
                    </w:p>
                    <w:p w14:paraId="65FC40BF" w14:textId="77777777" w:rsidR="009334D2" w:rsidRDefault="009334D2" w:rsidP="009334D2">
                      <w:pPr>
                        <w:pStyle w:val="NoSpacing"/>
                      </w:pPr>
                      <w:r>
                        <w:t>Elise Walker (Treasurer)</w:t>
                      </w:r>
                    </w:p>
                    <w:p w14:paraId="194CBEB3" w14:textId="77777777" w:rsidR="009334D2" w:rsidRDefault="009334D2" w:rsidP="009334D2">
                      <w:pPr>
                        <w:pStyle w:val="NoSpacing"/>
                      </w:pPr>
                      <w:r>
                        <w:t xml:space="preserve">Pastor Bill </w:t>
                      </w:r>
                      <w:proofErr w:type="spellStart"/>
                      <w:r>
                        <w:t>Gartung</w:t>
                      </w:r>
                      <w:proofErr w:type="spellEnd"/>
                    </w:p>
                    <w:p w14:paraId="303C8E4D" w14:textId="77777777" w:rsidR="009334D2" w:rsidRDefault="009334D2" w:rsidP="009334D2">
                      <w:pPr>
                        <w:pStyle w:val="NoSpacing"/>
                      </w:pPr>
                    </w:p>
                    <w:p w14:paraId="1E2BFF6F" w14:textId="77777777" w:rsidR="009334D2" w:rsidRPr="009E0B04" w:rsidRDefault="009334D2" w:rsidP="009334D2">
                      <w:pPr>
                        <w:pStyle w:val="NoSpacing"/>
                        <w:rPr>
                          <w:b/>
                        </w:rPr>
                      </w:pPr>
                      <w:r w:rsidRPr="009E0B04">
                        <w:rPr>
                          <w:b/>
                        </w:rPr>
                        <w:t>Original Elected Board of Directors:</w:t>
                      </w:r>
                    </w:p>
                    <w:p w14:paraId="18F3088A" w14:textId="77777777" w:rsidR="009334D2" w:rsidRDefault="009334D2" w:rsidP="009334D2">
                      <w:pPr>
                        <w:pStyle w:val="NoSpacing"/>
                      </w:pPr>
                    </w:p>
                    <w:p w14:paraId="3E9B46FD" w14:textId="77777777" w:rsidR="009334D2" w:rsidRDefault="009334D2" w:rsidP="009334D2">
                      <w:pPr>
                        <w:pStyle w:val="NoSpacing"/>
                      </w:pPr>
                      <w:r>
                        <w:t>Sandra Cooper (Chair)</w:t>
                      </w:r>
                    </w:p>
                    <w:p w14:paraId="65FF1BDE" w14:textId="77777777" w:rsidR="009334D2" w:rsidRDefault="009334D2" w:rsidP="009334D2">
                      <w:pPr>
                        <w:pStyle w:val="NoSpacing"/>
                      </w:pPr>
                      <w:r>
                        <w:t>Rose Alcorn (Vice Chair)</w:t>
                      </w:r>
                    </w:p>
                    <w:p w14:paraId="06DD0A30" w14:textId="77777777" w:rsidR="009334D2" w:rsidRDefault="009334D2" w:rsidP="009334D2">
                      <w:pPr>
                        <w:pStyle w:val="NoSpacing"/>
                      </w:pPr>
                      <w:r>
                        <w:t>Jo Honey-</w:t>
                      </w:r>
                      <w:proofErr w:type="spellStart"/>
                      <w:r>
                        <w:t>Hardenbrook</w:t>
                      </w:r>
                      <w:proofErr w:type="spellEnd"/>
                      <w:r>
                        <w:t xml:space="preserve"> (Secretary)</w:t>
                      </w:r>
                    </w:p>
                    <w:p w14:paraId="68DC948C" w14:textId="77777777" w:rsidR="009334D2" w:rsidRDefault="009334D2" w:rsidP="009334D2">
                      <w:pPr>
                        <w:pStyle w:val="NoSpacing"/>
                      </w:pPr>
                      <w:r>
                        <w:t>Randy Hibberd (Treasurer)</w:t>
                      </w:r>
                    </w:p>
                    <w:p w14:paraId="713BB924" w14:textId="77777777" w:rsidR="009334D2" w:rsidRDefault="009334D2" w:rsidP="009334D2">
                      <w:pPr>
                        <w:pStyle w:val="NoSpacing"/>
                      </w:pPr>
                      <w:r>
                        <w:t>Lorene Pope</w:t>
                      </w:r>
                    </w:p>
                    <w:p w14:paraId="1B3A84B4" w14:textId="77777777" w:rsidR="009334D2" w:rsidRDefault="009334D2" w:rsidP="009334D2">
                      <w:pPr>
                        <w:pStyle w:val="NoSpacing"/>
                      </w:pPr>
                      <w:r>
                        <w:t>Gail Hogg</w:t>
                      </w:r>
                    </w:p>
                    <w:p w14:paraId="2F01B326" w14:textId="77777777" w:rsidR="009334D2" w:rsidRDefault="009334D2" w:rsidP="009334D2">
                      <w:pPr>
                        <w:pStyle w:val="NoSpacing"/>
                      </w:pPr>
                      <w:r>
                        <w:t xml:space="preserve">Brenda </w:t>
                      </w:r>
                      <w:proofErr w:type="spellStart"/>
                      <w:r>
                        <w:t>Lukehart</w:t>
                      </w:r>
                      <w:proofErr w:type="spellEnd"/>
                      <w:r>
                        <w:t>-Mattson</w:t>
                      </w:r>
                    </w:p>
                    <w:p w14:paraId="6F4296C3" w14:textId="77777777" w:rsidR="009334D2" w:rsidRDefault="009334D2" w:rsidP="009334D2">
                      <w:pPr>
                        <w:pStyle w:val="NoSpacing"/>
                      </w:pPr>
                      <w:r>
                        <w:t>Kim Hamilton</w:t>
                      </w:r>
                    </w:p>
                    <w:p w14:paraId="689EAE80" w14:textId="77777777" w:rsidR="009334D2" w:rsidRDefault="009334D2" w:rsidP="009334D2">
                      <w:pPr>
                        <w:pStyle w:val="NoSpacing"/>
                      </w:pPr>
                      <w:proofErr w:type="spellStart"/>
                      <w:r>
                        <w:t>Tharesa</w:t>
                      </w:r>
                      <w:proofErr w:type="spellEnd"/>
                      <w:r>
                        <w:t xml:space="preserve"> Little </w:t>
                      </w:r>
                    </w:p>
                    <w:p w14:paraId="2A99417D" w14:textId="77777777" w:rsidR="009334D2" w:rsidRDefault="009334D2" w:rsidP="009334D2">
                      <w:pPr>
                        <w:pStyle w:val="NoSpacing"/>
                      </w:pPr>
                      <w:r>
                        <w:t>Jack Wiley</w:t>
                      </w:r>
                    </w:p>
                    <w:p w14:paraId="54721BD8" w14:textId="77777777" w:rsidR="009334D2" w:rsidRDefault="009334D2" w:rsidP="009334D2">
                      <w:pPr>
                        <w:pStyle w:val="NoSpacing"/>
                      </w:pPr>
                    </w:p>
                    <w:p w14:paraId="38A31997" w14:textId="77777777" w:rsidR="009334D2" w:rsidRPr="009E0B04" w:rsidRDefault="009334D2" w:rsidP="009334D2">
                      <w:pPr>
                        <w:pStyle w:val="NoSpacing"/>
                        <w:rPr>
                          <w:b/>
                        </w:rPr>
                      </w:pPr>
                      <w:r w:rsidRPr="009E0B04">
                        <w:rPr>
                          <w:b/>
                        </w:rPr>
                        <w:t>First Hired Executive Director:</w:t>
                      </w:r>
                    </w:p>
                    <w:p w14:paraId="641993D0" w14:textId="77777777" w:rsidR="009334D2" w:rsidRDefault="009334D2" w:rsidP="009334D2">
                      <w:pPr>
                        <w:pStyle w:val="NoSpacing"/>
                      </w:pPr>
                    </w:p>
                    <w:p w14:paraId="44488A39" w14:textId="77777777" w:rsidR="009334D2" w:rsidRDefault="009334D2" w:rsidP="009334D2">
                      <w:pPr>
                        <w:pStyle w:val="NoSpacing"/>
                      </w:pPr>
                      <w:proofErr w:type="spellStart"/>
                      <w:r>
                        <w:t>Tharesa</w:t>
                      </w:r>
                      <w:proofErr w:type="spellEnd"/>
                      <w:r>
                        <w:t xml:space="preserve"> Little</w:t>
                      </w:r>
                    </w:p>
                    <w:p w14:paraId="2DEB899F" w14:textId="77777777" w:rsidR="009334D2" w:rsidRDefault="009334D2" w:rsidP="009334D2">
                      <w:pPr>
                        <w:pStyle w:val="NoSpacing"/>
                      </w:pPr>
                    </w:p>
                    <w:p w14:paraId="400B553B" w14:textId="5AFD7FFD" w:rsidR="009334D2" w:rsidRPr="009E0B04" w:rsidRDefault="00B67DCC" w:rsidP="009334D2">
                      <w:pPr>
                        <w:pStyle w:val="NoSpacing"/>
                        <w:rPr>
                          <w:b/>
                        </w:rPr>
                      </w:pPr>
                      <w:r w:rsidRPr="009E0B04">
                        <w:rPr>
                          <w:b/>
                        </w:rPr>
                        <w:t>First (</w:t>
                      </w:r>
                      <w:r w:rsidR="009334D2" w:rsidRPr="009E0B04">
                        <w:rPr>
                          <w:b/>
                        </w:rPr>
                        <w:t>Volunteer</w:t>
                      </w:r>
                      <w:r w:rsidR="006A3217" w:rsidRPr="009E0B04">
                        <w:rPr>
                          <w:b/>
                        </w:rPr>
                        <w:t>)</w:t>
                      </w:r>
                      <w:r w:rsidR="009334D2" w:rsidRPr="009E0B04">
                        <w:rPr>
                          <w:b/>
                        </w:rPr>
                        <w:t xml:space="preserve"> Clearinghouse Coordinator:</w:t>
                      </w:r>
                    </w:p>
                    <w:p w14:paraId="0DD18251" w14:textId="77777777" w:rsidR="009334D2" w:rsidRDefault="009334D2" w:rsidP="009334D2">
                      <w:pPr>
                        <w:pStyle w:val="NoSpacing"/>
                      </w:pPr>
                    </w:p>
                    <w:p w14:paraId="398114A6" w14:textId="77777777" w:rsidR="009334D2" w:rsidRDefault="009334D2" w:rsidP="009334D2">
                      <w:pPr>
                        <w:pStyle w:val="NoSpacing"/>
                      </w:pPr>
                      <w:r>
                        <w:t>Elise Walker</w:t>
                      </w:r>
                    </w:p>
                    <w:p w14:paraId="2801F920" w14:textId="77777777" w:rsidR="009334D2" w:rsidRDefault="009334D2" w:rsidP="009334D2">
                      <w:pPr>
                        <w:pStyle w:val="NoSpacing"/>
                      </w:pPr>
                    </w:p>
                    <w:p w14:paraId="6EBF0BC7" w14:textId="77777777" w:rsidR="009334D2" w:rsidRDefault="009334D2" w:rsidP="009334D2">
                      <w:pPr>
                        <w:pStyle w:val="NoSpacing"/>
                      </w:pPr>
                      <w:r>
                        <w:t xml:space="preserve">We received our official recognition as a fully open, operating </w:t>
                      </w:r>
                    </w:p>
                    <w:p w14:paraId="5B402F10" w14:textId="3233B240" w:rsidR="00C47E14" w:rsidRDefault="009334D2" w:rsidP="009334D2">
                      <w:r>
                        <w:t>affiliate in November of 2009</w:t>
                      </w:r>
                      <w:bookmarkEnd w:id="2"/>
                      <w:bookmarkEnd w:id="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5708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624A95" wp14:editId="1734F051">
                <wp:simplePos x="0" y="0"/>
                <wp:positionH relativeFrom="column">
                  <wp:posOffset>7620</wp:posOffset>
                </wp:positionH>
                <wp:positionV relativeFrom="paragraph">
                  <wp:posOffset>0</wp:posOffset>
                </wp:positionV>
                <wp:extent cx="2360930" cy="65989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9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EF4C9" w14:textId="77777777" w:rsidR="00E55708" w:rsidRDefault="00E55708" w:rsidP="00E55708">
                            <w:pPr>
                              <w:pStyle w:val="NoSpacing"/>
                              <w:tabs>
                                <w:tab w:val="left" w:pos="10164"/>
                              </w:tabs>
                              <w:rPr>
                                <w:rFonts w:asciiTheme="majorHAnsi" w:hAnsiTheme="maj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126BF8">
                              <w:rPr>
                                <w:rFonts w:asciiTheme="majorHAnsi" w:hAnsiTheme="maj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Honoring Our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Beginnings</w:t>
                            </w:r>
                          </w:p>
                          <w:p w14:paraId="44B1796B" w14:textId="77777777" w:rsidR="00E55708" w:rsidRDefault="00E55708" w:rsidP="00E55708">
                            <w:pPr>
                              <w:pStyle w:val="NoSpacing"/>
                              <w:tabs>
                                <w:tab w:val="left" w:pos="10164"/>
                              </w:tabs>
                            </w:pPr>
                          </w:p>
                          <w:p w14:paraId="678BD2C3" w14:textId="77777777" w:rsidR="00E55708" w:rsidRPr="009E0B04" w:rsidRDefault="00E55708" w:rsidP="00E55708">
                            <w:pPr>
                              <w:pStyle w:val="NoSpacing"/>
                              <w:tabs>
                                <w:tab w:val="left" w:pos="10164"/>
                              </w:tabs>
                              <w:rPr>
                                <w:rFonts w:asciiTheme="majorHAnsi" w:hAnsiTheme="maj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9E0B04">
                              <w:rPr>
                                <w:b/>
                              </w:rPr>
                              <w:t>Original Development Committee February 2009</w:t>
                            </w:r>
                          </w:p>
                          <w:p w14:paraId="7A217B52" w14:textId="77777777" w:rsidR="00E55708" w:rsidRPr="009E0B04" w:rsidRDefault="00E55708" w:rsidP="00E55708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9E0B04">
                              <w:rPr>
                                <w:b/>
                              </w:rPr>
                              <w:t xml:space="preserve">(the vision carriers) </w:t>
                            </w:r>
                          </w:p>
                          <w:p w14:paraId="7184FBFC" w14:textId="77777777" w:rsidR="00E55708" w:rsidRPr="009E0B04" w:rsidRDefault="00E55708" w:rsidP="00E55708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9E0B04">
                              <w:rPr>
                                <w:b/>
                              </w:rPr>
                              <w:t>for Love INC Washington County:</w:t>
                            </w:r>
                          </w:p>
                          <w:p w14:paraId="15C3F4DA" w14:textId="77777777" w:rsidR="00E55708" w:rsidRDefault="00E55708" w:rsidP="00E55708">
                            <w:pPr>
                              <w:pStyle w:val="NoSpacing"/>
                            </w:pPr>
                          </w:p>
                          <w:p w14:paraId="1994FDE1" w14:textId="77777777" w:rsidR="00E55708" w:rsidRDefault="00E55708" w:rsidP="00E55708">
                            <w:pPr>
                              <w:pStyle w:val="NoSpacing"/>
                            </w:pPr>
                            <w:r>
                              <w:t xml:space="preserve">Charles </w:t>
                            </w:r>
                            <w:proofErr w:type="spellStart"/>
                            <w:r>
                              <w:t>Winegardener</w:t>
                            </w:r>
                            <w:proofErr w:type="spellEnd"/>
                            <w:r>
                              <w:t xml:space="preserve"> (Chair)</w:t>
                            </w:r>
                          </w:p>
                          <w:p w14:paraId="03DC5A70" w14:textId="77777777" w:rsidR="00E55708" w:rsidRDefault="00E55708" w:rsidP="00E55708">
                            <w:pPr>
                              <w:pStyle w:val="NoSpacing"/>
                            </w:pPr>
                            <w:r>
                              <w:t>Rose Al</w:t>
                            </w:r>
                            <w:bookmarkStart w:id="4" w:name="_GoBack"/>
                            <w:r>
                              <w:t>corn</w:t>
                            </w:r>
                          </w:p>
                          <w:p w14:paraId="378628EB" w14:textId="77777777" w:rsidR="00E55708" w:rsidRDefault="00E55708" w:rsidP="00E55708">
                            <w:pPr>
                              <w:pStyle w:val="NoSpacing"/>
                            </w:pPr>
                            <w:proofErr w:type="spellStart"/>
                            <w:r>
                              <w:t>Tharesa</w:t>
                            </w:r>
                            <w:proofErr w:type="spellEnd"/>
                            <w:r>
                              <w:t xml:space="preserve"> Little</w:t>
                            </w:r>
                          </w:p>
                          <w:p w14:paraId="30DC9BFC" w14:textId="77777777" w:rsidR="00E55708" w:rsidRDefault="00E55708" w:rsidP="00E55708">
                            <w:pPr>
                              <w:pStyle w:val="NoSpacing"/>
                            </w:pPr>
                            <w:r>
                              <w:t>Dennis Cooper</w:t>
                            </w:r>
                          </w:p>
                          <w:p w14:paraId="1A58D982" w14:textId="77777777" w:rsidR="00E55708" w:rsidRDefault="00E55708" w:rsidP="00E55708">
                            <w:pPr>
                              <w:pStyle w:val="NoSpacing"/>
                            </w:pPr>
                            <w:r>
                              <w:t>Sandy Cooper</w:t>
                            </w:r>
                            <w:bookmarkEnd w:id="4"/>
                          </w:p>
                          <w:p w14:paraId="5D9D043A" w14:textId="77777777" w:rsidR="00E55708" w:rsidRDefault="00E55708" w:rsidP="00E55708">
                            <w:pPr>
                              <w:pStyle w:val="NoSpacing"/>
                            </w:pPr>
                            <w:r>
                              <w:t>Pastor Steve Penner</w:t>
                            </w:r>
                          </w:p>
                          <w:p w14:paraId="6BB80128" w14:textId="77777777" w:rsidR="00E55708" w:rsidRDefault="00E55708" w:rsidP="00E55708">
                            <w:pPr>
                              <w:pStyle w:val="NoSpacing"/>
                            </w:pPr>
                            <w:r>
                              <w:t xml:space="preserve">Dr. Suzanna </w:t>
                            </w:r>
                            <w:proofErr w:type="spellStart"/>
                            <w:r>
                              <w:t>Hubele</w:t>
                            </w:r>
                            <w:proofErr w:type="spellEnd"/>
                          </w:p>
                          <w:p w14:paraId="0D113E71" w14:textId="77777777" w:rsidR="00E55708" w:rsidRDefault="00E55708" w:rsidP="00E55708">
                            <w:pPr>
                              <w:pStyle w:val="NoSpacing"/>
                            </w:pPr>
                            <w:r>
                              <w:t>Elise Walker (Treasurer)</w:t>
                            </w:r>
                          </w:p>
                          <w:p w14:paraId="69951F88" w14:textId="77777777" w:rsidR="00E55708" w:rsidRDefault="00E55708" w:rsidP="00E55708">
                            <w:pPr>
                              <w:pStyle w:val="NoSpacing"/>
                            </w:pPr>
                            <w:r>
                              <w:t xml:space="preserve">Pastor Bill </w:t>
                            </w:r>
                            <w:proofErr w:type="spellStart"/>
                            <w:r>
                              <w:t>Gartung</w:t>
                            </w:r>
                            <w:proofErr w:type="spellEnd"/>
                          </w:p>
                          <w:p w14:paraId="18E7A43D" w14:textId="77777777" w:rsidR="00E55708" w:rsidRDefault="00E55708" w:rsidP="00E55708">
                            <w:pPr>
                              <w:pStyle w:val="NoSpacing"/>
                            </w:pPr>
                          </w:p>
                          <w:p w14:paraId="099466FE" w14:textId="77777777" w:rsidR="00E55708" w:rsidRPr="009E0B04" w:rsidRDefault="00E55708" w:rsidP="00E55708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9E0B04">
                              <w:rPr>
                                <w:b/>
                              </w:rPr>
                              <w:t>Original Elected Board of Directors:</w:t>
                            </w:r>
                          </w:p>
                          <w:p w14:paraId="1D3FE5E8" w14:textId="77777777" w:rsidR="00E55708" w:rsidRDefault="00E55708" w:rsidP="00E55708">
                            <w:pPr>
                              <w:pStyle w:val="NoSpacing"/>
                            </w:pPr>
                          </w:p>
                          <w:p w14:paraId="3763C1A2" w14:textId="77777777" w:rsidR="00E55708" w:rsidRDefault="00E55708" w:rsidP="00E55708">
                            <w:pPr>
                              <w:pStyle w:val="NoSpacing"/>
                            </w:pPr>
                            <w:r>
                              <w:t>Sandra Cooper (Chair)</w:t>
                            </w:r>
                          </w:p>
                          <w:p w14:paraId="09084137" w14:textId="77777777" w:rsidR="00E55708" w:rsidRDefault="00E55708" w:rsidP="00E55708">
                            <w:pPr>
                              <w:pStyle w:val="NoSpacing"/>
                            </w:pPr>
                            <w:r>
                              <w:t>Rose Alcorn (Vice Chair)</w:t>
                            </w:r>
                          </w:p>
                          <w:p w14:paraId="1CBA9AE6" w14:textId="77777777" w:rsidR="00E55708" w:rsidRDefault="00E55708" w:rsidP="00E55708">
                            <w:pPr>
                              <w:pStyle w:val="NoSpacing"/>
                            </w:pPr>
                            <w:r>
                              <w:t>Jo Honey-</w:t>
                            </w:r>
                            <w:proofErr w:type="spellStart"/>
                            <w:r>
                              <w:t>Hardenbrook</w:t>
                            </w:r>
                            <w:proofErr w:type="spellEnd"/>
                            <w:r>
                              <w:t xml:space="preserve"> (Secretary)</w:t>
                            </w:r>
                          </w:p>
                          <w:p w14:paraId="3DD51AB5" w14:textId="77777777" w:rsidR="00E55708" w:rsidRDefault="00E55708" w:rsidP="00E55708">
                            <w:pPr>
                              <w:pStyle w:val="NoSpacing"/>
                            </w:pPr>
                            <w:r>
                              <w:t>Randy Hibberd (Treasurer)</w:t>
                            </w:r>
                          </w:p>
                          <w:p w14:paraId="336E7197" w14:textId="77777777" w:rsidR="00E55708" w:rsidRDefault="00E55708" w:rsidP="00E55708">
                            <w:pPr>
                              <w:pStyle w:val="NoSpacing"/>
                            </w:pPr>
                            <w:r>
                              <w:t>Lorene Pope</w:t>
                            </w:r>
                          </w:p>
                          <w:p w14:paraId="2F086D8C" w14:textId="77777777" w:rsidR="00E55708" w:rsidRDefault="00E55708" w:rsidP="00E55708">
                            <w:pPr>
                              <w:pStyle w:val="NoSpacing"/>
                            </w:pPr>
                            <w:r>
                              <w:t>Gail Hogg</w:t>
                            </w:r>
                          </w:p>
                          <w:p w14:paraId="715F5678" w14:textId="77777777" w:rsidR="00E55708" w:rsidRDefault="00E55708" w:rsidP="00E55708">
                            <w:pPr>
                              <w:pStyle w:val="NoSpacing"/>
                            </w:pPr>
                            <w:r>
                              <w:t xml:space="preserve">Brenda </w:t>
                            </w:r>
                            <w:proofErr w:type="spellStart"/>
                            <w:r>
                              <w:t>Lukehart</w:t>
                            </w:r>
                            <w:proofErr w:type="spellEnd"/>
                            <w:r>
                              <w:t>-Mattson</w:t>
                            </w:r>
                          </w:p>
                          <w:p w14:paraId="718525CA" w14:textId="77777777" w:rsidR="00E55708" w:rsidRDefault="00E55708" w:rsidP="00E55708">
                            <w:pPr>
                              <w:pStyle w:val="NoSpacing"/>
                            </w:pPr>
                            <w:r>
                              <w:t>Kim Hamilton</w:t>
                            </w:r>
                          </w:p>
                          <w:p w14:paraId="1C079B50" w14:textId="77777777" w:rsidR="00E55708" w:rsidRDefault="00E55708" w:rsidP="00E55708">
                            <w:pPr>
                              <w:pStyle w:val="NoSpacing"/>
                            </w:pPr>
                            <w:proofErr w:type="spellStart"/>
                            <w:r>
                              <w:t>Tharesa</w:t>
                            </w:r>
                            <w:proofErr w:type="spellEnd"/>
                            <w:r>
                              <w:t xml:space="preserve"> Little </w:t>
                            </w:r>
                          </w:p>
                          <w:p w14:paraId="6ADE1950" w14:textId="77777777" w:rsidR="00E55708" w:rsidRDefault="00E55708" w:rsidP="00E55708">
                            <w:pPr>
                              <w:pStyle w:val="NoSpacing"/>
                            </w:pPr>
                            <w:r>
                              <w:t>Jack Wiley</w:t>
                            </w:r>
                          </w:p>
                          <w:p w14:paraId="657DF651" w14:textId="77777777" w:rsidR="00E55708" w:rsidRDefault="00E55708" w:rsidP="00E55708">
                            <w:pPr>
                              <w:pStyle w:val="NoSpacing"/>
                            </w:pPr>
                          </w:p>
                          <w:p w14:paraId="2C5F5CC4" w14:textId="77777777" w:rsidR="00E55708" w:rsidRPr="009E0B04" w:rsidRDefault="00E55708" w:rsidP="00E55708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9E0B04">
                              <w:rPr>
                                <w:b/>
                              </w:rPr>
                              <w:t>First Hired Executive Director:</w:t>
                            </w:r>
                          </w:p>
                          <w:p w14:paraId="61768EC9" w14:textId="77777777" w:rsidR="00E55708" w:rsidRDefault="00E55708" w:rsidP="00E55708">
                            <w:pPr>
                              <w:pStyle w:val="NoSpacing"/>
                            </w:pPr>
                          </w:p>
                          <w:p w14:paraId="1C50AF15" w14:textId="77777777" w:rsidR="00E55708" w:rsidRDefault="00E55708" w:rsidP="00E55708">
                            <w:pPr>
                              <w:pStyle w:val="NoSpacing"/>
                            </w:pPr>
                            <w:proofErr w:type="spellStart"/>
                            <w:r>
                              <w:t>Tharesa</w:t>
                            </w:r>
                            <w:proofErr w:type="spellEnd"/>
                            <w:r>
                              <w:t xml:space="preserve"> Little</w:t>
                            </w:r>
                          </w:p>
                          <w:p w14:paraId="5E5967FB" w14:textId="77777777" w:rsidR="00E55708" w:rsidRDefault="00E55708" w:rsidP="00E55708">
                            <w:pPr>
                              <w:pStyle w:val="NoSpacing"/>
                            </w:pPr>
                          </w:p>
                          <w:p w14:paraId="26F70098" w14:textId="77A21E1A" w:rsidR="00E55708" w:rsidRPr="009E0B04" w:rsidRDefault="006A3217" w:rsidP="00E55708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9E0B04">
                              <w:rPr>
                                <w:b/>
                              </w:rPr>
                              <w:t>First (</w:t>
                            </w:r>
                            <w:r w:rsidR="00E55708" w:rsidRPr="009E0B04">
                              <w:rPr>
                                <w:b/>
                              </w:rPr>
                              <w:t>Volunteer</w:t>
                            </w:r>
                            <w:r w:rsidRPr="009E0B04">
                              <w:rPr>
                                <w:b/>
                              </w:rPr>
                              <w:t>)</w:t>
                            </w:r>
                            <w:r w:rsidR="00E55708" w:rsidRPr="009E0B04">
                              <w:rPr>
                                <w:b/>
                              </w:rPr>
                              <w:t xml:space="preserve"> Clearinghouse Coordinator:</w:t>
                            </w:r>
                          </w:p>
                          <w:p w14:paraId="6CDE9D16" w14:textId="77777777" w:rsidR="00E55708" w:rsidRPr="009E0B04" w:rsidRDefault="00E55708" w:rsidP="00E55708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14:paraId="333D34FA" w14:textId="77777777" w:rsidR="00E55708" w:rsidRDefault="00E55708" w:rsidP="00E55708">
                            <w:pPr>
                              <w:pStyle w:val="NoSpacing"/>
                            </w:pPr>
                            <w:r>
                              <w:t>Elise Walker</w:t>
                            </w:r>
                          </w:p>
                          <w:p w14:paraId="4E262885" w14:textId="77777777" w:rsidR="00E55708" w:rsidRDefault="00E55708" w:rsidP="00E55708">
                            <w:pPr>
                              <w:pStyle w:val="NoSpacing"/>
                            </w:pPr>
                          </w:p>
                          <w:p w14:paraId="28ED5E05" w14:textId="77777777" w:rsidR="00E55708" w:rsidRDefault="00E55708" w:rsidP="00E55708">
                            <w:pPr>
                              <w:pStyle w:val="NoSpacing"/>
                            </w:pPr>
                            <w:r>
                              <w:t xml:space="preserve">We received our official recognition as a fully open, operating </w:t>
                            </w:r>
                          </w:p>
                          <w:p w14:paraId="353CA847" w14:textId="77777777" w:rsidR="00E55708" w:rsidRDefault="00E55708" w:rsidP="00E55708">
                            <w:r>
                              <w:t>affiliate in November of 2009</w:t>
                            </w:r>
                          </w:p>
                          <w:p w14:paraId="15B7F3FC" w14:textId="7BE11497" w:rsidR="00E55708" w:rsidRDefault="00E557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24A95" id="_x0000_s1030" type="#_x0000_t202" style="position:absolute;margin-left:.6pt;margin-top:0;width:185.9pt;height:519.6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" stroked="f">
                <v:textbox>
                  <w:txbxContent>
                    <w:p w14:paraId="1D6EF4C9" w14:textId="77777777" w:rsidR="00E55708" w:rsidRDefault="00E55708" w:rsidP="00E55708">
                      <w:pPr>
                        <w:pStyle w:val="NoSpacing"/>
                        <w:tabs>
                          <w:tab w:val="left" w:pos="10164"/>
                        </w:tabs>
                        <w:rPr>
                          <w:rFonts w:asciiTheme="majorHAnsi" w:hAnsiTheme="majorHAnsi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126BF8">
                        <w:rPr>
                          <w:rFonts w:asciiTheme="majorHAnsi" w:hAnsiTheme="majorHAnsi"/>
                          <w:b/>
                          <w:color w:val="7030A0"/>
                          <w:sz w:val="28"/>
                          <w:szCs w:val="28"/>
                        </w:rPr>
                        <w:t xml:space="preserve">Honoring Our </w:t>
                      </w:r>
                      <w:r>
                        <w:rPr>
                          <w:rFonts w:asciiTheme="majorHAnsi" w:hAnsiTheme="majorHAnsi"/>
                          <w:b/>
                          <w:color w:val="7030A0"/>
                          <w:sz w:val="28"/>
                          <w:szCs w:val="28"/>
                        </w:rPr>
                        <w:t>Beginnings</w:t>
                      </w:r>
                    </w:p>
                    <w:p w14:paraId="44B1796B" w14:textId="77777777" w:rsidR="00E55708" w:rsidRDefault="00E55708" w:rsidP="00E55708">
                      <w:pPr>
                        <w:pStyle w:val="NoSpacing"/>
                        <w:tabs>
                          <w:tab w:val="left" w:pos="10164"/>
                        </w:tabs>
                      </w:pPr>
                    </w:p>
                    <w:p w14:paraId="678BD2C3" w14:textId="77777777" w:rsidR="00E55708" w:rsidRPr="009E0B04" w:rsidRDefault="00E55708" w:rsidP="00E55708">
                      <w:pPr>
                        <w:pStyle w:val="NoSpacing"/>
                        <w:tabs>
                          <w:tab w:val="left" w:pos="10164"/>
                        </w:tabs>
                        <w:rPr>
                          <w:rFonts w:asciiTheme="majorHAnsi" w:hAnsiTheme="majorHAnsi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9E0B04">
                        <w:rPr>
                          <w:b/>
                        </w:rPr>
                        <w:t>Original Development Committee February 2009</w:t>
                      </w:r>
                    </w:p>
                    <w:p w14:paraId="7A217B52" w14:textId="77777777" w:rsidR="00E55708" w:rsidRPr="009E0B04" w:rsidRDefault="00E55708" w:rsidP="00E55708">
                      <w:pPr>
                        <w:pStyle w:val="NoSpacing"/>
                        <w:rPr>
                          <w:b/>
                        </w:rPr>
                      </w:pPr>
                      <w:r w:rsidRPr="009E0B04">
                        <w:rPr>
                          <w:b/>
                        </w:rPr>
                        <w:t xml:space="preserve">(the vision carriers) </w:t>
                      </w:r>
                    </w:p>
                    <w:p w14:paraId="7184FBFC" w14:textId="77777777" w:rsidR="00E55708" w:rsidRPr="009E0B04" w:rsidRDefault="00E55708" w:rsidP="00E55708">
                      <w:pPr>
                        <w:pStyle w:val="NoSpacing"/>
                        <w:rPr>
                          <w:b/>
                        </w:rPr>
                      </w:pPr>
                      <w:r w:rsidRPr="009E0B04">
                        <w:rPr>
                          <w:b/>
                        </w:rPr>
                        <w:t>for Love INC Washington County:</w:t>
                      </w:r>
                    </w:p>
                    <w:p w14:paraId="15C3F4DA" w14:textId="77777777" w:rsidR="00E55708" w:rsidRDefault="00E55708" w:rsidP="00E55708">
                      <w:pPr>
                        <w:pStyle w:val="NoSpacing"/>
                      </w:pPr>
                    </w:p>
                    <w:p w14:paraId="1994FDE1" w14:textId="77777777" w:rsidR="00E55708" w:rsidRDefault="00E55708" w:rsidP="00E55708">
                      <w:pPr>
                        <w:pStyle w:val="NoSpacing"/>
                      </w:pPr>
                      <w:r>
                        <w:t xml:space="preserve">Charles </w:t>
                      </w:r>
                      <w:proofErr w:type="spellStart"/>
                      <w:r>
                        <w:t>Winegardener</w:t>
                      </w:r>
                      <w:proofErr w:type="spellEnd"/>
                      <w:r>
                        <w:t xml:space="preserve"> (Chair)</w:t>
                      </w:r>
                    </w:p>
                    <w:p w14:paraId="03DC5A70" w14:textId="77777777" w:rsidR="00E55708" w:rsidRDefault="00E55708" w:rsidP="00E55708">
                      <w:pPr>
                        <w:pStyle w:val="NoSpacing"/>
                      </w:pPr>
                      <w:r>
                        <w:t>Rose Al</w:t>
                      </w:r>
                      <w:bookmarkStart w:id="5" w:name="_GoBack"/>
                      <w:r>
                        <w:t>corn</w:t>
                      </w:r>
                    </w:p>
                    <w:p w14:paraId="378628EB" w14:textId="77777777" w:rsidR="00E55708" w:rsidRDefault="00E55708" w:rsidP="00E55708">
                      <w:pPr>
                        <w:pStyle w:val="NoSpacing"/>
                      </w:pPr>
                      <w:proofErr w:type="spellStart"/>
                      <w:r>
                        <w:t>Tharesa</w:t>
                      </w:r>
                      <w:proofErr w:type="spellEnd"/>
                      <w:r>
                        <w:t xml:space="preserve"> Little</w:t>
                      </w:r>
                    </w:p>
                    <w:p w14:paraId="30DC9BFC" w14:textId="77777777" w:rsidR="00E55708" w:rsidRDefault="00E55708" w:rsidP="00E55708">
                      <w:pPr>
                        <w:pStyle w:val="NoSpacing"/>
                      </w:pPr>
                      <w:r>
                        <w:t>Dennis Cooper</w:t>
                      </w:r>
                    </w:p>
                    <w:p w14:paraId="1A58D982" w14:textId="77777777" w:rsidR="00E55708" w:rsidRDefault="00E55708" w:rsidP="00E55708">
                      <w:pPr>
                        <w:pStyle w:val="NoSpacing"/>
                      </w:pPr>
                      <w:r>
                        <w:t>Sandy Cooper</w:t>
                      </w:r>
                      <w:bookmarkEnd w:id="5"/>
                    </w:p>
                    <w:p w14:paraId="5D9D043A" w14:textId="77777777" w:rsidR="00E55708" w:rsidRDefault="00E55708" w:rsidP="00E55708">
                      <w:pPr>
                        <w:pStyle w:val="NoSpacing"/>
                      </w:pPr>
                      <w:r>
                        <w:t>Pastor Steve Penner</w:t>
                      </w:r>
                    </w:p>
                    <w:p w14:paraId="6BB80128" w14:textId="77777777" w:rsidR="00E55708" w:rsidRDefault="00E55708" w:rsidP="00E55708">
                      <w:pPr>
                        <w:pStyle w:val="NoSpacing"/>
                      </w:pPr>
                      <w:r>
                        <w:t xml:space="preserve">Dr. Suzanna </w:t>
                      </w:r>
                      <w:proofErr w:type="spellStart"/>
                      <w:r>
                        <w:t>Hubele</w:t>
                      </w:r>
                      <w:proofErr w:type="spellEnd"/>
                    </w:p>
                    <w:p w14:paraId="0D113E71" w14:textId="77777777" w:rsidR="00E55708" w:rsidRDefault="00E55708" w:rsidP="00E55708">
                      <w:pPr>
                        <w:pStyle w:val="NoSpacing"/>
                      </w:pPr>
                      <w:r>
                        <w:t>Elise Walker (Treasurer)</w:t>
                      </w:r>
                    </w:p>
                    <w:p w14:paraId="69951F88" w14:textId="77777777" w:rsidR="00E55708" w:rsidRDefault="00E55708" w:rsidP="00E55708">
                      <w:pPr>
                        <w:pStyle w:val="NoSpacing"/>
                      </w:pPr>
                      <w:r>
                        <w:t xml:space="preserve">Pastor Bill </w:t>
                      </w:r>
                      <w:proofErr w:type="spellStart"/>
                      <w:r>
                        <w:t>Gartung</w:t>
                      </w:r>
                      <w:proofErr w:type="spellEnd"/>
                    </w:p>
                    <w:p w14:paraId="18E7A43D" w14:textId="77777777" w:rsidR="00E55708" w:rsidRDefault="00E55708" w:rsidP="00E55708">
                      <w:pPr>
                        <w:pStyle w:val="NoSpacing"/>
                      </w:pPr>
                    </w:p>
                    <w:p w14:paraId="099466FE" w14:textId="77777777" w:rsidR="00E55708" w:rsidRPr="009E0B04" w:rsidRDefault="00E55708" w:rsidP="00E55708">
                      <w:pPr>
                        <w:pStyle w:val="NoSpacing"/>
                        <w:rPr>
                          <w:b/>
                        </w:rPr>
                      </w:pPr>
                      <w:r w:rsidRPr="009E0B04">
                        <w:rPr>
                          <w:b/>
                        </w:rPr>
                        <w:t>Original Elected Board of Directors:</w:t>
                      </w:r>
                    </w:p>
                    <w:p w14:paraId="1D3FE5E8" w14:textId="77777777" w:rsidR="00E55708" w:rsidRDefault="00E55708" w:rsidP="00E55708">
                      <w:pPr>
                        <w:pStyle w:val="NoSpacing"/>
                      </w:pPr>
                    </w:p>
                    <w:p w14:paraId="3763C1A2" w14:textId="77777777" w:rsidR="00E55708" w:rsidRDefault="00E55708" w:rsidP="00E55708">
                      <w:pPr>
                        <w:pStyle w:val="NoSpacing"/>
                      </w:pPr>
                      <w:r>
                        <w:t>Sandra Cooper (Chair)</w:t>
                      </w:r>
                    </w:p>
                    <w:p w14:paraId="09084137" w14:textId="77777777" w:rsidR="00E55708" w:rsidRDefault="00E55708" w:rsidP="00E55708">
                      <w:pPr>
                        <w:pStyle w:val="NoSpacing"/>
                      </w:pPr>
                      <w:r>
                        <w:t>Rose Alcorn (Vice Chair)</w:t>
                      </w:r>
                    </w:p>
                    <w:p w14:paraId="1CBA9AE6" w14:textId="77777777" w:rsidR="00E55708" w:rsidRDefault="00E55708" w:rsidP="00E55708">
                      <w:pPr>
                        <w:pStyle w:val="NoSpacing"/>
                      </w:pPr>
                      <w:r>
                        <w:t>Jo Honey-</w:t>
                      </w:r>
                      <w:proofErr w:type="spellStart"/>
                      <w:r>
                        <w:t>Hardenbrook</w:t>
                      </w:r>
                      <w:proofErr w:type="spellEnd"/>
                      <w:r>
                        <w:t xml:space="preserve"> (Secretary)</w:t>
                      </w:r>
                    </w:p>
                    <w:p w14:paraId="3DD51AB5" w14:textId="77777777" w:rsidR="00E55708" w:rsidRDefault="00E55708" w:rsidP="00E55708">
                      <w:pPr>
                        <w:pStyle w:val="NoSpacing"/>
                      </w:pPr>
                      <w:r>
                        <w:t>Randy Hibberd (Treasurer)</w:t>
                      </w:r>
                    </w:p>
                    <w:p w14:paraId="336E7197" w14:textId="77777777" w:rsidR="00E55708" w:rsidRDefault="00E55708" w:rsidP="00E55708">
                      <w:pPr>
                        <w:pStyle w:val="NoSpacing"/>
                      </w:pPr>
                      <w:r>
                        <w:t>Lorene Pope</w:t>
                      </w:r>
                    </w:p>
                    <w:p w14:paraId="2F086D8C" w14:textId="77777777" w:rsidR="00E55708" w:rsidRDefault="00E55708" w:rsidP="00E55708">
                      <w:pPr>
                        <w:pStyle w:val="NoSpacing"/>
                      </w:pPr>
                      <w:r>
                        <w:t>Gail Hogg</w:t>
                      </w:r>
                    </w:p>
                    <w:p w14:paraId="715F5678" w14:textId="77777777" w:rsidR="00E55708" w:rsidRDefault="00E55708" w:rsidP="00E55708">
                      <w:pPr>
                        <w:pStyle w:val="NoSpacing"/>
                      </w:pPr>
                      <w:r>
                        <w:t xml:space="preserve">Brenda </w:t>
                      </w:r>
                      <w:proofErr w:type="spellStart"/>
                      <w:r>
                        <w:t>Lukehart</w:t>
                      </w:r>
                      <w:proofErr w:type="spellEnd"/>
                      <w:r>
                        <w:t>-Mattson</w:t>
                      </w:r>
                    </w:p>
                    <w:p w14:paraId="718525CA" w14:textId="77777777" w:rsidR="00E55708" w:rsidRDefault="00E55708" w:rsidP="00E55708">
                      <w:pPr>
                        <w:pStyle w:val="NoSpacing"/>
                      </w:pPr>
                      <w:r>
                        <w:t>Kim Hamilton</w:t>
                      </w:r>
                    </w:p>
                    <w:p w14:paraId="1C079B50" w14:textId="77777777" w:rsidR="00E55708" w:rsidRDefault="00E55708" w:rsidP="00E55708">
                      <w:pPr>
                        <w:pStyle w:val="NoSpacing"/>
                      </w:pPr>
                      <w:proofErr w:type="spellStart"/>
                      <w:r>
                        <w:t>Tharesa</w:t>
                      </w:r>
                      <w:proofErr w:type="spellEnd"/>
                      <w:r>
                        <w:t xml:space="preserve"> Little </w:t>
                      </w:r>
                    </w:p>
                    <w:p w14:paraId="6ADE1950" w14:textId="77777777" w:rsidR="00E55708" w:rsidRDefault="00E55708" w:rsidP="00E55708">
                      <w:pPr>
                        <w:pStyle w:val="NoSpacing"/>
                      </w:pPr>
                      <w:r>
                        <w:t>Jack Wiley</w:t>
                      </w:r>
                    </w:p>
                    <w:p w14:paraId="657DF651" w14:textId="77777777" w:rsidR="00E55708" w:rsidRDefault="00E55708" w:rsidP="00E55708">
                      <w:pPr>
                        <w:pStyle w:val="NoSpacing"/>
                      </w:pPr>
                    </w:p>
                    <w:p w14:paraId="2C5F5CC4" w14:textId="77777777" w:rsidR="00E55708" w:rsidRPr="009E0B04" w:rsidRDefault="00E55708" w:rsidP="00E55708">
                      <w:pPr>
                        <w:pStyle w:val="NoSpacing"/>
                        <w:rPr>
                          <w:b/>
                        </w:rPr>
                      </w:pPr>
                      <w:r w:rsidRPr="009E0B04">
                        <w:rPr>
                          <w:b/>
                        </w:rPr>
                        <w:t>First Hired Executive Director:</w:t>
                      </w:r>
                    </w:p>
                    <w:p w14:paraId="61768EC9" w14:textId="77777777" w:rsidR="00E55708" w:rsidRDefault="00E55708" w:rsidP="00E55708">
                      <w:pPr>
                        <w:pStyle w:val="NoSpacing"/>
                      </w:pPr>
                    </w:p>
                    <w:p w14:paraId="1C50AF15" w14:textId="77777777" w:rsidR="00E55708" w:rsidRDefault="00E55708" w:rsidP="00E55708">
                      <w:pPr>
                        <w:pStyle w:val="NoSpacing"/>
                      </w:pPr>
                      <w:proofErr w:type="spellStart"/>
                      <w:r>
                        <w:t>Tharesa</w:t>
                      </w:r>
                      <w:proofErr w:type="spellEnd"/>
                      <w:r>
                        <w:t xml:space="preserve"> Little</w:t>
                      </w:r>
                    </w:p>
                    <w:p w14:paraId="5E5967FB" w14:textId="77777777" w:rsidR="00E55708" w:rsidRDefault="00E55708" w:rsidP="00E55708">
                      <w:pPr>
                        <w:pStyle w:val="NoSpacing"/>
                      </w:pPr>
                    </w:p>
                    <w:p w14:paraId="26F70098" w14:textId="77A21E1A" w:rsidR="00E55708" w:rsidRPr="009E0B04" w:rsidRDefault="006A3217" w:rsidP="00E55708">
                      <w:pPr>
                        <w:pStyle w:val="NoSpacing"/>
                        <w:rPr>
                          <w:b/>
                        </w:rPr>
                      </w:pPr>
                      <w:r w:rsidRPr="009E0B04">
                        <w:rPr>
                          <w:b/>
                        </w:rPr>
                        <w:t>First (</w:t>
                      </w:r>
                      <w:r w:rsidR="00E55708" w:rsidRPr="009E0B04">
                        <w:rPr>
                          <w:b/>
                        </w:rPr>
                        <w:t>Volunteer</w:t>
                      </w:r>
                      <w:r w:rsidRPr="009E0B04">
                        <w:rPr>
                          <w:b/>
                        </w:rPr>
                        <w:t>)</w:t>
                      </w:r>
                      <w:r w:rsidR="00E55708" w:rsidRPr="009E0B04">
                        <w:rPr>
                          <w:b/>
                        </w:rPr>
                        <w:t xml:space="preserve"> Clearinghouse Coordinator:</w:t>
                      </w:r>
                    </w:p>
                    <w:p w14:paraId="6CDE9D16" w14:textId="77777777" w:rsidR="00E55708" w:rsidRPr="009E0B04" w:rsidRDefault="00E55708" w:rsidP="00E55708">
                      <w:pPr>
                        <w:pStyle w:val="NoSpacing"/>
                        <w:rPr>
                          <w:b/>
                        </w:rPr>
                      </w:pPr>
                    </w:p>
                    <w:p w14:paraId="333D34FA" w14:textId="77777777" w:rsidR="00E55708" w:rsidRDefault="00E55708" w:rsidP="00E55708">
                      <w:pPr>
                        <w:pStyle w:val="NoSpacing"/>
                      </w:pPr>
                      <w:r>
                        <w:t>Elise Walker</w:t>
                      </w:r>
                    </w:p>
                    <w:p w14:paraId="4E262885" w14:textId="77777777" w:rsidR="00E55708" w:rsidRDefault="00E55708" w:rsidP="00E55708">
                      <w:pPr>
                        <w:pStyle w:val="NoSpacing"/>
                      </w:pPr>
                    </w:p>
                    <w:p w14:paraId="28ED5E05" w14:textId="77777777" w:rsidR="00E55708" w:rsidRDefault="00E55708" w:rsidP="00E55708">
                      <w:pPr>
                        <w:pStyle w:val="NoSpacing"/>
                      </w:pPr>
                      <w:r>
                        <w:t xml:space="preserve">We received our official recognition as a fully open, operating </w:t>
                      </w:r>
                    </w:p>
                    <w:p w14:paraId="353CA847" w14:textId="77777777" w:rsidR="00E55708" w:rsidRDefault="00E55708" w:rsidP="00E55708">
                      <w:r>
                        <w:t>affiliate in November of 2009</w:t>
                      </w:r>
                    </w:p>
                    <w:p w14:paraId="15B7F3FC" w14:textId="7BE11497" w:rsidR="00E55708" w:rsidRDefault="00E55708"/>
                  </w:txbxContent>
                </v:textbox>
                <w10:wrap type="square"/>
              </v:shape>
            </w:pict>
          </mc:Fallback>
        </mc:AlternateContent>
      </w:r>
    </w:p>
    <w:p w14:paraId="4AD634CC" w14:textId="18CE70A7" w:rsidR="00F040D3" w:rsidRDefault="00F040D3">
      <w:pPr>
        <w:pStyle w:val="NoSpacing"/>
      </w:pPr>
    </w:p>
    <w:p w14:paraId="32B2A7DC" w14:textId="60C22510" w:rsidR="00101C3A" w:rsidRDefault="00101C3A">
      <w:pPr>
        <w:pStyle w:val="NoSpacing"/>
      </w:pPr>
    </w:p>
    <w:sectPr w:rsidR="00101C3A">
      <w:pgSz w:w="15840" w:h="12240" w:orient="landscape"/>
      <w:pgMar w:top="1224" w:right="864" w:bottom="432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 w15:restartNumberingAfterBreak="0">
    <w:nsid w:val="242B3FCB"/>
    <w:multiLevelType w:val="hybridMultilevel"/>
    <w:tmpl w:val="03F41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F70A85"/>
    <w:multiLevelType w:val="hybridMultilevel"/>
    <w:tmpl w:val="A77CD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607"/>
    <w:rsid w:val="000343AF"/>
    <w:rsid w:val="00053FE7"/>
    <w:rsid w:val="000A1739"/>
    <w:rsid w:val="000D2F14"/>
    <w:rsid w:val="000F0618"/>
    <w:rsid w:val="00101C3A"/>
    <w:rsid w:val="001148AB"/>
    <w:rsid w:val="001248D9"/>
    <w:rsid w:val="00126BF8"/>
    <w:rsid w:val="00133DF6"/>
    <w:rsid w:val="00147940"/>
    <w:rsid w:val="001608E6"/>
    <w:rsid w:val="001B2A75"/>
    <w:rsid w:val="001E023E"/>
    <w:rsid w:val="001E3C3F"/>
    <w:rsid w:val="001E6F28"/>
    <w:rsid w:val="00200F94"/>
    <w:rsid w:val="002105E9"/>
    <w:rsid w:val="00216698"/>
    <w:rsid w:val="00224852"/>
    <w:rsid w:val="0022594A"/>
    <w:rsid w:val="00225F87"/>
    <w:rsid w:val="00240E16"/>
    <w:rsid w:val="00246355"/>
    <w:rsid w:val="00281850"/>
    <w:rsid w:val="002C12B2"/>
    <w:rsid w:val="002C4C8F"/>
    <w:rsid w:val="002F7D36"/>
    <w:rsid w:val="00314913"/>
    <w:rsid w:val="0032557B"/>
    <w:rsid w:val="0035280C"/>
    <w:rsid w:val="00353554"/>
    <w:rsid w:val="00363198"/>
    <w:rsid w:val="003648A4"/>
    <w:rsid w:val="00371239"/>
    <w:rsid w:val="0037483F"/>
    <w:rsid w:val="0037701B"/>
    <w:rsid w:val="003B5EEE"/>
    <w:rsid w:val="00423979"/>
    <w:rsid w:val="00425744"/>
    <w:rsid w:val="0046259E"/>
    <w:rsid w:val="004627BB"/>
    <w:rsid w:val="00486DB7"/>
    <w:rsid w:val="004A24F5"/>
    <w:rsid w:val="004D531C"/>
    <w:rsid w:val="00502BB1"/>
    <w:rsid w:val="00531985"/>
    <w:rsid w:val="0055119B"/>
    <w:rsid w:val="005533AE"/>
    <w:rsid w:val="005542F7"/>
    <w:rsid w:val="0056036A"/>
    <w:rsid w:val="0057522A"/>
    <w:rsid w:val="00584E2E"/>
    <w:rsid w:val="00593ED9"/>
    <w:rsid w:val="006061B6"/>
    <w:rsid w:val="00623F3E"/>
    <w:rsid w:val="00632059"/>
    <w:rsid w:val="00651D55"/>
    <w:rsid w:val="00656DB0"/>
    <w:rsid w:val="006759D4"/>
    <w:rsid w:val="006A3217"/>
    <w:rsid w:val="006C1C9D"/>
    <w:rsid w:val="006C67DC"/>
    <w:rsid w:val="006C79F6"/>
    <w:rsid w:val="007002EC"/>
    <w:rsid w:val="00702ED1"/>
    <w:rsid w:val="00733227"/>
    <w:rsid w:val="00762048"/>
    <w:rsid w:val="007955E8"/>
    <w:rsid w:val="00797355"/>
    <w:rsid w:val="007B3BAA"/>
    <w:rsid w:val="007C0ECC"/>
    <w:rsid w:val="007C1948"/>
    <w:rsid w:val="00813C84"/>
    <w:rsid w:val="00853E6B"/>
    <w:rsid w:val="00882E23"/>
    <w:rsid w:val="008B1607"/>
    <w:rsid w:val="00931975"/>
    <w:rsid w:val="009334D2"/>
    <w:rsid w:val="0098240D"/>
    <w:rsid w:val="009A1BFB"/>
    <w:rsid w:val="009B6B37"/>
    <w:rsid w:val="009B7F67"/>
    <w:rsid w:val="009D2335"/>
    <w:rsid w:val="009E0B04"/>
    <w:rsid w:val="00A1046A"/>
    <w:rsid w:val="00A21584"/>
    <w:rsid w:val="00A43E5C"/>
    <w:rsid w:val="00A93BDD"/>
    <w:rsid w:val="00AB3F7A"/>
    <w:rsid w:val="00AD06E4"/>
    <w:rsid w:val="00AD67DF"/>
    <w:rsid w:val="00AE0B9F"/>
    <w:rsid w:val="00AF1B7E"/>
    <w:rsid w:val="00B32539"/>
    <w:rsid w:val="00B361C1"/>
    <w:rsid w:val="00B4093E"/>
    <w:rsid w:val="00B44D44"/>
    <w:rsid w:val="00B46907"/>
    <w:rsid w:val="00B51A9D"/>
    <w:rsid w:val="00B67DCC"/>
    <w:rsid w:val="00B73769"/>
    <w:rsid w:val="00B84CCD"/>
    <w:rsid w:val="00B94150"/>
    <w:rsid w:val="00B952A3"/>
    <w:rsid w:val="00BE603B"/>
    <w:rsid w:val="00C30321"/>
    <w:rsid w:val="00C47E14"/>
    <w:rsid w:val="00C57120"/>
    <w:rsid w:val="00C63A3F"/>
    <w:rsid w:val="00C66DCA"/>
    <w:rsid w:val="00C91A9A"/>
    <w:rsid w:val="00CB0AA4"/>
    <w:rsid w:val="00CE5C19"/>
    <w:rsid w:val="00CF3969"/>
    <w:rsid w:val="00D05DE5"/>
    <w:rsid w:val="00D13250"/>
    <w:rsid w:val="00D55E41"/>
    <w:rsid w:val="00D61C7E"/>
    <w:rsid w:val="00D76BB9"/>
    <w:rsid w:val="00D84BBB"/>
    <w:rsid w:val="00D85954"/>
    <w:rsid w:val="00DB4693"/>
    <w:rsid w:val="00DB7137"/>
    <w:rsid w:val="00DE12BA"/>
    <w:rsid w:val="00E421A5"/>
    <w:rsid w:val="00E431E3"/>
    <w:rsid w:val="00E523DA"/>
    <w:rsid w:val="00E5559E"/>
    <w:rsid w:val="00E55708"/>
    <w:rsid w:val="00E679D0"/>
    <w:rsid w:val="00E70048"/>
    <w:rsid w:val="00E9021C"/>
    <w:rsid w:val="00EA30C6"/>
    <w:rsid w:val="00EA61B9"/>
    <w:rsid w:val="00EB205F"/>
    <w:rsid w:val="00ED1218"/>
    <w:rsid w:val="00ED1626"/>
    <w:rsid w:val="00EF22FE"/>
    <w:rsid w:val="00F040D3"/>
    <w:rsid w:val="00F107D9"/>
    <w:rsid w:val="00FC3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0D8C14"/>
  <w15:chartTrackingRefBased/>
  <w15:docId w15:val="{4580B900-A51D-4BD6-BE41-55162EF06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3198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198"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3198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rsid w:val="00363198"/>
    <w:pPr>
      <w:spacing w:before="120" w:after="0" w:line="240" w:lineRule="auto"/>
      <w:contextualSpacing/>
    </w:pPr>
    <w:rPr>
      <w:b/>
      <w:bCs/>
      <w:caps/>
      <w:color w:val="75540F" w:themeColor="accent1" w:themeShade="80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sid w:val="00363198"/>
    <w:rPr>
      <w:b/>
      <w:bCs/>
      <w:color w:val="75540F" w:themeColor="accent1" w:themeShade="80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sid w:val="00363198"/>
    <w:rPr>
      <w:b/>
      <w:bCs/>
      <w:color w:val="75540F" w:themeColor="accent1" w:themeShade="80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rsid w:val="009319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20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0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image" Target="media/image6.emf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ise\AppData\Roaming\Microsoft\Templates\Bookle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A38950ACB64A6F98510A00AB3AA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C363C-863B-4A26-9859-D0A471974104}"/>
      </w:docPartPr>
      <w:docPartBody>
        <w:p w:rsidR="00FB6B5D" w:rsidRDefault="00D8173A">
          <w:pPr>
            <w:pStyle w:val="7FA38950ACB64A6F98510A00AB3AAAC7"/>
          </w:pPr>
          <w:r>
            <w:t>[Street Address]</w:t>
          </w:r>
          <w:r>
            <w:br/>
            <w:t>[City, ST  ZIP Code]</w:t>
          </w:r>
        </w:p>
      </w:docPartBody>
    </w:docPart>
    <w:docPart>
      <w:docPartPr>
        <w:name w:val="E59EDC4084EA40499FC53E34E89B0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7DC2B-1D7A-4716-A69B-35CA2FF4CEA0}"/>
      </w:docPartPr>
      <w:docPartBody>
        <w:p w:rsidR="00FB6B5D" w:rsidRDefault="00D8173A">
          <w:pPr>
            <w:pStyle w:val="E59EDC4084EA40499FC53E34E89B0D2C"/>
          </w:pPr>
          <w:r>
            <w:t>[Company Name]</w:t>
          </w:r>
        </w:p>
      </w:docPartBody>
    </w:docPart>
    <w:docPart>
      <w:docPartPr>
        <w:name w:val="57E0D81A5FE9442BBB2F2458CABB9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96DE7-A787-412D-87C3-9DBF5319413B}"/>
      </w:docPartPr>
      <w:docPartBody>
        <w:p w:rsidR="00FB6B5D" w:rsidRDefault="00D8173A">
          <w:pPr>
            <w:pStyle w:val="57E0D81A5FE9442BBB2F2458CABB91FD"/>
          </w:pPr>
          <w:r>
            <w:t>[Subtitle]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B5D"/>
    <w:rsid w:val="00285359"/>
    <w:rsid w:val="00D8173A"/>
    <w:rsid w:val="00FB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E7CF373166043DE8AB52FA34B40DD40">
    <w:name w:val="7E7CF373166043DE8AB52FA34B40DD40"/>
  </w:style>
  <w:style w:type="paragraph" w:customStyle="1" w:styleId="7FA38950ACB64A6F98510A00AB3AAAC7">
    <w:name w:val="7FA38950ACB64A6F98510A00AB3AAAC7"/>
  </w:style>
  <w:style w:type="paragraph" w:customStyle="1" w:styleId="09B51BC44878497D9926C1429F74D5F2">
    <w:name w:val="09B51BC44878497D9926C1429F74D5F2"/>
  </w:style>
  <w:style w:type="paragraph" w:customStyle="1" w:styleId="1427594740944ABA9659BC30CE49CC52">
    <w:name w:val="1427594740944ABA9659BC30CE49CC52"/>
  </w:style>
  <w:style w:type="paragraph" w:customStyle="1" w:styleId="1A1C380F9ED94CA496D535024EA6F2F4">
    <w:name w:val="1A1C380F9ED94CA496D535024EA6F2F4"/>
  </w:style>
  <w:style w:type="paragraph" w:customStyle="1" w:styleId="E59EDC4084EA40499FC53E34E89B0D2C">
    <w:name w:val="E59EDC4084EA40499FC53E34E89B0D2C"/>
  </w:style>
  <w:style w:type="paragraph" w:customStyle="1" w:styleId="22A07581DD6D402A8122C0324CF99B9F">
    <w:name w:val="22A07581DD6D402A8122C0324CF99B9F"/>
  </w:style>
  <w:style w:type="paragraph" w:customStyle="1" w:styleId="57E0D81A5FE9442BBB2F2458CABB91FD">
    <w:name w:val="57E0D81A5FE9442BBB2F2458CABB91FD"/>
  </w:style>
  <w:style w:type="paragraph" w:customStyle="1" w:styleId="7FBB8686B401403CAD42D7A8C5AB9D5C">
    <w:name w:val="7FBB8686B401403CAD42D7A8C5AB9D5C"/>
  </w:style>
  <w:style w:type="paragraph" w:customStyle="1" w:styleId="F64DDC075EC04BE7832DB821E1328DAC">
    <w:name w:val="F64DDC075EC04BE7832DB821E1328DAC"/>
  </w:style>
  <w:style w:type="paragraph" w:customStyle="1" w:styleId="4361E4793AF64B429CDCB2E5A801B853">
    <w:name w:val="4361E4793AF64B429CDCB2E5A801B853"/>
  </w:style>
  <w:style w:type="paragraph" w:customStyle="1" w:styleId="9934C10AC7F24A149AD1BEE7BAF4506C">
    <w:name w:val="9934C10AC7F24A149AD1BEE7BAF4506C"/>
  </w:style>
  <w:style w:type="paragraph" w:customStyle="1" w:styleId="0BD12E80D4124ADAA36B346CB696E93D">
    <w:name w:val="0BD12E80D4124ADAA36B346CB696E93D"/>
  </w:style>
  <w:style w:type="paragraph" w:customStyle="1" w:styleId="934D6E4667B349DAB9EBD5C850B4CC1C">
    <w:name w:val="934D6E4667B349DAB9EBD5C850B4CC1C"/>
  </w:style>
  <w:style w:type="paragraph" w:customStyle="1" w:styleId="A5423D849AB344208FA371ABC8A2943D">
    <w:name w:val="A5423D849AB344208FA371ABC8A2943D"/>
  </w:style>
  <w:style w:type="paragraph" w:customStyle="1" w:styleId="AC710AE361AD4285BCCC31E9AE7D5AC1">
    <w:name w:val="AC710AE361AD4285BCCC31E9AE7D5AC1"/>
  </w:style>
  <w:style w:type="paragraph" w:customStyle="1" w:styleId="17CE4D64D3934EE89A25103955A59E37">
    <w:name w:val="17CE4D64D3934EE89A25103955A59E37"/>
  </w:style>
  <w:style w:type="paragraph" w:customStyle="1" w:styleId="7DE18C3C1E1C4ECB92626EC0F490AA9B">
    <w:name w:val="7DE18C3C1E1C4ECB92626EC0F490AA9B"/>
  </w:style>
  <w:style w:type="paragraph" w:customStyle="1" w:styleId="AAED513C87FA4D41AA8A05C33812C65A">
    <w:name w:val="AAED513C87FA4D41AA8A05C33812C65A"/>
  </w:style>
  <w:style w:type="paragraph" w:customStyle="1" w:styleId="7A123DA2990E42E18FD91B88B7375F77">
    <w:name w:val="7A123DA2990E42E18FD91B88B7375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PO BOX 348
Weiser, ID 83672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877044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2013-02-05T18:33:00+00:00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1673189</Value>
    </PublishStatusLookup>
    <APAuthor xmlns="4873beb7-5857-4685-be1f-d57550cc96cc">
      <UserInfo>
        <DisplayName>REDMOND\v-luannv</DisplayName>
        <AccountId>92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TP104009677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5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3C91CA-9AA6-4AB3-BC66-B18F43E63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D43FFF-DB4D-48F9-9B06-D3ECC1826E47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5.xml><?xml version="1.0" encoding="utf-8"?>
<ds:datastoreItem xmlns:ds="http://schemas.openxmlformats.org/officeDocument/2006/customXml" ds:itemID="{B1326DBE-5BBE-4146-8702-E6DDB4D77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Booklet.dotx</Template>
  <TotalTime>224</TotalTime>
  <Pages>5</Pages>
  <Words>596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Love INC Washington County</Company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Burris</dc:creator>
  <cp:keywords/>
  <dc:description/>
  <cp:lastModifiedBy>Pamela Burris</cp:lastModifiedBy>
  <cp:revision>137</cp:revision>
  <cp:lastPrinted>2019-02-21T19:46:00Z</cp:lastPrinted>
  <dcterms:created xsi:type="dcterms:W3CDTF">2019-02-09T02:56:00Z</dcterms:created>
  <dcterms:modified xsi:type="dcterms:W3CDTF">2019-02-21T19:47:00Z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